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A95" w:rsidRDefault="006F7A95" w:rsidP="006F7A95">
      <w:pPr>
        <w:rPr>
          <w:rFonts w:ascii="Tahoma" w:hAnsi="Tahoma" w:cs="Tahoma"/>
          <w:sz w:val="22"/>
          <w:szCs w:val="22"/>
        </w:rPr>
      </w:pPr>
    </w:p>
    <w:p w:rsidR="00F01819" w:rsidRDefault="006F7A95" w:rsidP="006F7A95">
      <w:pPr>
        <w:rPr>
          <w:rFonts w:ascii="Tahoma" w:hAnsi="Tahoma" w:cs="Tahoma"/>
          <w:sz w:val="22"/>
          <w:szCs w:val="22"/>
        </w:rPr>
      </w:pPr>
      <w:r w:rsidRPr="006F7A95">
        <w:rPr>
          <w:rFonts w:ascii="Tahoma" w:hAnsi="Tahoma" w:cs="Tahoma"/>
          <w:sz w:val="22"/>
          <w:szCs w:val="22"/>
        </w:rPr>
        <w:t xml:space="preserve">Information om </w:t>
      </w:r>
    </w:p>
    <w:p w:rsidR="006F7A95" w:rsidRPr="006F7A95" w:rsidRDefault="006F7A95" w:rsidP="006F7A95">
      <w:pPr>
        <w:rPr>
          <w:rFonts w:ascii="Tahoma" w:hAnsi="Tahoma" w:cs="Tahoma"/>
          <w:b/>
          <w:caps/>
          <w:sz w:val="28"/>
          <w:szCs w:val="28"/>
        </w:rPr>
      </w:pPr>
      <w:r w:rsidRPr="006F7A95">
        <w:rPr>
          <w:rFonts w:ascii="Tahoma" w:hAnsi="Tahoma" w:cs="Tahoma"/>
          <w:b/>
          <w:caps/>
          <w:sz w:val="28"/>
          <w:szCs w:val="28"/>
        </w:rPr>
        <w:t>omsorgstandpleje</w:t>
      </w:r>
      <w:r w:rsidR="00F01819">
        <w:rPr>
          <w:rFonts w:ascii="Tahoma" w:hAnsi="Tahoma" w:cs="Tahoma"/>
          <w:b/>
          <w:caps/>
          <w:sz w:val="28"/>
          <w:szCs w:val="28"/>
        </w:rPr>
        <w:t xml:space="preserve"> i Skanderborg</w:t>
      </w:r>
    </w:p>
    <w:p w:rsidR="006F7A95" w:rsidRDefault="006F7A95" w:rsidP="006F7A95">
      <w:pPr>
        <w:rPr>
          <w:rFonts w:ascii="Tahoma" w:hAnsi="Tahoma" w:cs="Tahoma"/>
          <w:sz w:val="22"/>
          <w:szCs w:val="22"/>
        </w:rPr>
      </w:pPr>
    </w:p>
    <w:p w:rsidR="006F7A95" w:rsidRPr="00FD51F1" w:rsidRDefault="00684873" w:rsidP="00FD51F1">
      <w:pPr>
        <w:pStyle w:val="Listeafsnit"/>
        <w:numPr>
          <w:ilvl w:val="0"/>
          <w:numId w:val="11"/>
        </w:numPr>
        <w:rPr>
          <w:rFonts w:ascii="Tahoma" w:hAnsi="Tahoma" w:cs="Tahoma"/>
          <w:sz w:val="22"/>
          <w:szCs w:val="22"/>
        </w:rPr>
      </w:pPr>
      <w:r w:rsidRPr="00FD51F1">
        <w:rPr>
          <w:rFonts w:ascii="Tahoma" w:hAnsi="Tahoma" w:cs="Tahoma"/>
          <w:sz w:val="22"/>
          <w:szCs w:val="22"/>
        </w:rPr>
        <w:t>Skanderborg</w:t>
      </w:r>
      <w:r w:rsidR="006F7A95" w:rsidRPr="00FD51F1">
        <w:rPr>
          <w:rFonts w:ascii="Tahoma" w:hAnsi="Tahoma" w:cs="Tahoma"/>
          <w:sz w:val="22"/>
          <w:szCs w:val="22"/>
        </w:rPr>
        <w:t xml:space="preserve"> </w:t>
      </w:r>
      <w:r w:rsidR="00F01819" w:rsidRPr="00FD51F1">
        <w:rPr>
          <w:rFonts w:ascii="Tahoma" w:hAnsi="Tahoma" w:cs="Tahoma"/>
          <w:sz w:val="22"/>
          <w:szCs w:val="22"/>
        </w:rPr>
        <w:t>K</w:t>
      </w:r>
      <w:r w:rsidR="006F7A95" w:rsidRPr="00FD51F1">
        <w:rPr>
          <w:rFonts w:ascii="Tahoma" w:hAnsi="Tahoma" w:cs="Tahoma"/>
          <w:sz w:val="22"/>
          <w:szCs w:val="22"/>
        </w:rPr>
        <w:t xml:space="preserve">ommunale </w:t>
      </w:r>
      <w:r w:rsidR="00F01819" w:rsidRPr="00FD51F1">
        <w:rPr>
          <w:rFonts w:ascii="Tahoma" w:hAnsi="Tahoma" w:cs="Tahoma"/>
          <w:sz w:val="22"/>
          <w:szCs w:val="22"/>
        </w:rPr>
        <w:t>T</w:t>
      </w:r>
      <w:r w:rsidR="00B8483A" w:rsidRPr="00FD51F1">
        <w:rPr>
          <w:rFonts w:ascii="Tahoma" w:hAnsi="Tahoma" w:cs="Tahoma"/>
          <w:sz w:val="22"/>
          <w:szCs w:val="22"/>
        </w:rPr>
        <w:t xml:space="preserve">andpleje tilbyder </w:t>
      </w:r>
      <w:r w:rsidR="00B50764" w:rsidRPr="00FD51F1">
        <w:rPr>
          <w:rFonts w:ascii="Tahoma" w:hAnsi="Tahoma" w:cs="Tahoma"/>
          <w:sz w:val="22"/>
          <w:szCs w:val="22"/>
        </w:rPr>
        <w:t>omsorgs</w:t>
      </w:r>
      <w:r w:rsidR="006F7A95" w:rsidRPr="00FD51F1">
        <w:rPr>
          <w:rFonts w:ascii="Tahoma" w:hAnsi="Tahoma" w:cs="Tahoma"/>
          <w:sz w:val="22"/>
          <w:szCs w:val="22"/>
        </w:rPr>
        <w:t>tandpleje</w:t>
      </w:r>
      <w:r w:rsidR="00FE6B39" w:rsidRPr="00FD51F1">
        <w:rPr>
          <w:rFonts w:ascii="Tahoma" w:hAnsi="Tahoma" w:cs="Tahoma"/>
          <w:sz w:val="22"/>
          <w:szCs w:val="22"/>
        </w:rPr>
        <w:t xml:space="preserve">, hvis du </w:t>
      </w:r>
      <w:r w:rsidR="006F7A95" w:rsidRPr="00FD51F1">
        <w:rPr>
          <w:rFonts w:ascii="Tahoma" w:hAnsi="Tahoma" w:cs="Tahoma"/>
          <w:sz w:val="22"/>
          <w:szCs w:val="22"/>
        </w:rPr>
        <w:t>af helbredsmæssig</w:t>
      </w:r>
      <w:r w:rsidR="00B8483A" w:rsidRPr="00FD51F1">
        <w:rPr>
          <w:rFonts w:ascii="Tahoma" w:hAnsi="Tahoma" w:cs="Tahoma"/>
          <w:sz w:val="22"/>
          <w:szCs w:val="22"/>
        </w:rPr>
        <w:t xml:space="preserve">e grunde ikke kan benytte en </w:t>
      </w:r>
      <w:r w:rsidR="00DB30DA" w:rsidRPr="00FD51F1">
        <w:rPr>
          <w:rFonts w:ascii="Tahoma" w:hAnsi="Tahoma" w:cs="Tahoma"/>
          <w:sz w:val="22"/>
          <w:szCs w:val="22"/>
        </w:rPr>
        <w:t>privat praktiserende tandlæge</w:t>
      </w:r>
      <w:r w:rsidR="006F7A95" w:rsidRPr="00FD51F1">
        <w:rPr>
          <w:rFonts w:ascii="Tahoma" w:hAnsi="Tahoma" w:cs="Tahoma"/>
          <w:sz w:val="22"/>
          <w:szCs w:val="22"/>
        </w:rPr>
        <w:t xml:space="preserve">. Det </w:t>
      </w:r>
      <w:r w:rsidR="004840D5">
        <w:rPr>
          <w:rFonts w:ascii="Tahoma" w:hAnsi="Tahoma" w:cs="Tahoma"/>
          <w:sz w:val="22"/>
          <w:szCs w:val="22"/>
        </w:rPr>
        <w:t>vil</w:t>
      </w:r>
      <w:r w:rsidR="00FE6B39" w:rsidRPr="00FD51F1">
        <w:rPr>
          <w:rFonts w:ascii="Tahoma" w:hAnsi="Tahoma" w:cs="Tahoma"/>
          <w:sz w:val="22"/>
          <w:szCs w:val="22"/>
        </w:rPr>
        <w:t xml:space="preserve"> typ</w:t>
      </w:r>
      <w:r w:rsidR="00504888" w:rsidRPr="00FD51F1">
        <w:rPr>
          <w:rFonts w:ascii="Tahoma" w:hAnsi="Tahoma" w:cs="Tahoma"/>
          <w:sz w:val="22"/>
          <w:szCs w:val="22"/>
        </w:rPr>
        <w:t xml:space="preserve">isk være, hvis du i forvejen </w:t>
      </w:r>
      <w:r w:rsidR="00FE6B39" w:rsidRPr="00FD51F1">
        <w:rPr>
          <w:rFonts w:ascii="Tahoma" w:hAnsi="Tahoma" w:cs="Tahoma"/>
          <w:sz w:val="22"/>
          <w:szCs w:val="22"/>
        </w:rPr>
        <w:t>modtager hjælp fra hjemmeplejen, fordi du har et stort behov for støtte, eller hvis du bor i plejebolig.</w:t>
      </w:r>
    </w:p>
    <w:p w:rsidR="00504888" w:rsidRPr="006F7A95" w:rsidRDefault="00504888" w:rsidP="006F7A95">
      <w:pPr>
        <w:rPr>
          <w:rFonts w:ascii="Tahoma" w:hAnsi="Tahoma" w:cs="Tahoma"/>
          <w:sz w:val="22"/>
          <w:szCs w:val="22"/>
        </w:rPr>
      </w:pPr>
    </w:p>
    <w:p w:rsidR="006F7A95" w:rsidRPr="00FD51F1" w:rsidRDefault="00B50764" w:rsidP="00FD51F1">
      <w:pPr>
        <w:pStyle w:val="Listeafsnit"/>
        <w:numPr>
          <w:ilvl w:val="0"/>
          <w:numId w:val="11"/>
        </w:numPr>
        <w:rPr>
          <w:rFonts w:ascii="Tahoma" w:hAnsi="Tahoma" w:cs="Tahoma"/>
          <w:sz w:val="22"/>
          <w:szCs w:val="22"/>
        </w:rPr>
      </w:pPr>
      <w:r w:rsidRPr="00FD51F1">
        <w:rPr>
          <w:rFonts w:ascii="Tahoma" w:hAnsi="Tahoma" w:cs="Tahoma"/>
          <w:sz w:val="22"/>
          <w:szCs w:val="22"/>
        </w:rPr>
        <w:t>D</w:t>
      </w:r>
      <w:r w:rsidR="00FE6B39" w:rsidRPr="00FD51F1">
        <w:rPr>
          <w:rFonts w:ascii="Tahoma" w:hAnsi="Tahoma" w:cs="Tahoma"/>
          <w:sz w:val="22"/>
          <w:szCs w:val="22"/>
        </w:rPr>
        <w:t>in</w:t>
      </w:r>
      <w:r w:rsidR="006F7A95" w:rsidRPr="00FD51F1">
        <w:rPr>
          <w:rFonts w:ascii="Tahoma" w:hAnsi="Tahoma" w:cs="Tahoma"/>
          <w:sz w:val="22"/>
          <w:szCs w:val="22"/>
        </w:rPr>
        <w:t xml:space="preserve"> økonomi eller aktuelle problemer med tænder eller tandproteser, </w:t>
      </w:r>
      <w:r w:rsidR="00756864" w:rsidRPr="00FD51F1">
        <w:rPr>
          <w:rFonts w:ascii="Tahoma" w:hAnsi="Tahoma" w:cs="Tahoma"/>
          <w:sz w:val="22"/>
          <w:szCs w:val="22"/>
        </w:rPr>
        <w:t>afgør ikke</w:t>
      </w:r>
      <w:r w:rsidR="006F7A95" w:rsidRPr="00FD51F1">
        <w:rPr>
          <w:rFonts w:ascii="Tahoma" w:hAnsi="Tahoma" w:cs="Tahoma"/>
          <w:sz w:val="22"/>
          <w:szCs w:val="22"/>
        </w:rPr>
        <w:t xml:space="preserve">, om </w:t>
      </w:r>
      <w:r w:rsidR="00FE6B39" w:rsidRPr="00FD51F1">
        <w:rPr>
          <w:rFonts w:ascii="Tahoma" w:hAnsi="Tahoma" w:cs="Tahoma"/>
          <w:sz w:val="22"/>
          <w:szCs w:val="22"/>
        </w:rPr>
        <w:t>du</w:t>
      </w:r>
      <w:r w:rsidR="006F7A95" w:rsidRPr="00FD51F1">
        <w:rPr>
          <w:rFonts w:ascii="Tahoma" w:hAnsi="Tahoma" w:cs="Tahoma"/>
          <w:sz w:val="22"/>
          <w:szCs w:val="22"/>
        </w:rPr>
        <w:t xml:space="preserve"> kan få </w:t>
      </w:r>
      <w:r w:rsidR="000B20A5" w:rsidRPr="00FD51F1">
        <w:rPr>
          <w:rFonts w:ascii="Tahoma" w:hAnsi="Tahoma" w:cs="Tahoma"/>
          <w:sz w:val="22"/>
          <w:szCs w:val="22"/>
        </w:rPr>
        <w:t xml:space="preserve">et </w:t>
      </w:r>
      <w:r w:rsidR="006F7A95" w:rsidRPr="00FD51F1">
        <w:rPr>
          <w:rFonts w:ascii="Tahoma" w:hAnsi="Tahoma" w:cs="Tahoma"/>
          <w:sz w:val="22"/>
          <w:szCs w:val="22"/>
        </w:rPr>
        <w:t>tilbud om omsorgstandpleje.</w:t>
      </w:r>
    </w:p>
    <w:p w:rsidR="00645CDC" w:rsidRDefault="00645CDC" w:rsidP="006F7A95">
      <w:pPr>
        <w:rPr>
          <w:rFonts w:ascii="Tahoma" w:hAnsi="Tahoma" w:cs="Tahoma"/>
          <w:sz w:val="22"/>
          <w:szCs w:val="22"/>
        </w:rPr>
      </w:pPr>
    </w:p>
    <w:p w:rsidR="006F7A95" w:rsidRDefault="00756864" w:rsidP="00DC68AA">
      <w:pPr>
        <w:pStyle w:val="Listeafsnit"/>
        <w:numPr>
          <w:ilvl w:val="0"/>
          <w:numId w:val="11"/>
        </w:numPr>
        <w:rPr>
          <w:rFonts w:ascii="Tahoma" w:hAnsi="Tahoma" w:cs="Tahoma"/>
          <w:sz w:val="22"/>
          <w:szCs w:val="22"/>
        </w:rPr>
      </w:pPr>
      <w:r w:rsidRPr="00FD51F1">
        <w:rPr>
          <w:rFonts w:ascii="Tahoma" w:hAnsi="Tahoma" w:cs="Tahoma"/>
          <w:sz w:val="22"/>
          <w:szCs w:val="22"/>
        </w:rPr>
        <w:t xml:space="preserve">En visitator afgør om du er berettiget til </w:t>
      </w:r>
      <w:r w:rsidR="006F7A95" w:rsidRPr="00FD51F1">
        <w:rPr>
          <w:rFonts w:ascii="Tahoma" w:hAnsi="Tahoma" w:cs="Tahoma"/>
          <w:sz w:val="22"/>
          <w:szCs w:val="22"/>
        </w:rPr>
        <w:t>omsorgstandpleje</w:t>
      </w:r>
      <w:r w:rsidRPr="00FD51F1">
        <w:rPr>
          <w:rFonts w:ascii="Tahoma" w:hAnsi="Tahoma" w:cs="Tahoma"/>
          <w:sz w:val="22"/>
          <w:szCs w:val="22"/>
        </w:rPr>
        <w:t xml:space="preserve">. </w:t>
      </w:r>
      <w:r w:rsidR="000B20A5" w:rsidRPr="00FD51F1">
        <w:rPr>
          <w:rFonts w:ascii="Tahoma" w:hAnsi="Tahoma" w:cs="Tahoma"/>
          <w:sz w:val="22"/>
          <w:szCs w:val="22"/>
        </w:rPr>
        <w:t>Du skal derfor henvende dig til Fagsekretariatet Ældre, Visitationsenheden</w:t>
      </w:r>
      <w:r w:rsidR="0005112D">
        <w:rPr>
          <w:rFonts w:ascii="Tahoma" w:hAnsi="Tahoma" w:cs="Tahoma"/>
          <w:sz w:val="22"/>
          <w:szCs w:val="22"/>
        </w:rPr>
        <w:t xml:space="preserve"> </w:t>
      </w:r>
      <w:r w:rsidR="0005112D" w:rsidRPr="0017112A">
        <w:rPr>
          <w:rFonts w:ascii="Tahoma" w:hAnsi="Tahoma" w:cs="Tahoma"/>
          <w:b/>
          <w:sz w:val="22"/>
          <w:szCs w:val="22"/>
        </w:rPr>
        <w:t>eller</w:t>
      </w:r>
      <w:r w:rsidR="0005112D">
        <w:rPr>
          <w:rFonts w:ascii="Tahoma" w:hAnsi="Tahoma" w:cs="Tahoma"/>
          <w:sz w:val="22"/>
          <w:szCs w:val="22"/>
        </w:rPr>
        <w:t xml:space="preserve"> søge via vores link på hjemmesiden</w:t>
      </w:r>
      <w:r w:rsidR="00DC68AA">
        <w:rPr>
          <w:rFonts w:ascii="Tahoma" w:hAnsi="Tahoma" w:cs="Tahoma"/>
          <w:sz w:val="22"/>
          <w:szCs w:val="22"/>
        </w:rPr>
        <w:t>:</w:t>
      </w:r>
    </w:p>
    <w:p w:rsidR="00645CDC" w:rsidRDefault="00B35966" w:rsidP="00F544E9">
      <w:pPr>
        <w:ind w:left="720"/>
        <w:rPr>
          <w:rFonts w:ascii="Tahoma" w:hAnsi="Tahoma" w:cs="Tahoma"/>
          <w:sz w:val="22"/>
          <w:szCs w:val="22"/>
        </w:rPr>
      </w:pPr>
      <w:hyperlink r:id="rId7" w:history="1">
        <w:r w:rsidR="00F544E9" w:rsidRPr="0038692A">
          <w:rPr>
            <w:rStyle w:val="Hyperlink"/>
            <w:rFonts w:ascii="Tahoma" w:hAnsi="Tahoma" w:cs="Tahoma"/>
            <w:sz w:val="22"/>
            <w:szCs w:val="22"/>
          </w:rPr>
          <w:t>https://www.skanderborg</w:t>
        </w:r>
        <w:bookmarkStart w:id="0" w:name="_GoBack"/>
        <w:bookmarkEnd w:id="0"/>
        <w:r w:rsidR="00F544E9" w:rsidRPr="0038692A">
          <w:rPr>
            <w:rStyle w:val="Hyperlink"/>
            <w:rFonts w:ascii="Tahoma" w:hAnsi="Tahoma" w:cs="Tahoma"/>
            <w:sz w:val="22"/>
            <w:szCs w:val="22"/>
          </w:rPr>
          <w:t>.dk/borger/sundhed-og-sygdom/omsorgstandpleje-og-specialtandpleje</w:t>
        </w:r>
      </w:hyperlink>
    </w:p>
    <w:p w:rsidR="00F544E9" w:rsidRDefault="00F544E9" w:rsidP="00F544E9">
      <w:pPr>
        <w:ind w:left="720"/>
        <w:rPr>
          <w:rFonts w:ascii="Tahoma" w:hAnsi="Tahoma" w:cs="Tahoma"/>
          <w:sz w:val="22"/>
          <w:szCs w:val="22"/>
        </w:rPr>
      </w:pPr>
    </w:p>
    <w:p w:rsidR="00F567E6" w:rsidRPr="00FD51F1" w:rsidRDefault="000038DB" w:rsidP="00FD51F1">
      <w:pPr>
        <w:pStyle w:val="Listeafsnit"/>
        <w:numPr>
          <w:ilvl w:val="0"/>
          <w:numId w:val="11"/>
        </w:numPr>
        <w:rPr>
          <w:rFonts w:ascii="Tahoma" w:hAnsi="Tahoma" w:cs="Tahoma"/>
          <w:sz w:val="22"/>
          <w:szCs w:val="22"/>
        </w:rPr>
      </w:pPr>
      <w:r w:rsidRPr="00FD51F1">
        <w:rPr>
          <w:rFonts w:ascii="Tahoma" w:hAnsi="Tahoma" w:cs="Tahoma"/>
          <w:sz w:val="22"/>
          <w:szCs w:val="22"/>
        </w:rPr>
        <w:t>Tilsagn til omsorgstandpleje modtager</w:t>
      </w:r>
      <w:r w:rsidR="006E187A" w:rsidRPr="00FD51F1">
        <w:rPr>
          <w:rFonts w:ascii="Tahoma" w:hAnsi="Tahoma" w:cs="Tahoma"/>
          <w:sz w:val="22"/>
          <w:szCs w:val="22"/>
        </w:rPr>
        <w:t xml:space="preserve"> du fra</w:t>
      </w:r>
      <w:r w:rsidR="006F7A95" w:rsidRPr="00FD51F1">
        <w:rPr>
          <w:rFonts w:ascii="Tahoma" w:hAnsi="Tahoma" w:cs="Tahoma"/>
          <w:sz w:val="22"/>
          <w:szCs w:val="22"/>
        </w:rPr>
        <w:t xml:space="preserve"> visitato</w:t>
      </w:r>
      <w:r w:rsidR="006E187A" w:rsidRPr="00FD51F1">
        <w:rPr>
          <w:rFonts w:ascii="Tahoma" w:hAnsi="Tahoma" w:cs="Tahoma"/>
          <w:sz w:val="22"/>
          <w:szCs w:val="22"/>
        </w:rPr>
        <w:t xml:space="preserve">ren. </w:t>
      </w:r>
      <w:r w:rsidR="00DB30DA" w:rsidRPr="00FD51F1">
        <w:rPr>
          <w:rFonts w:ascii="Tahoma" w:hAnsi="Tahoma" w:cs="Tahoma"/>
          <w:sz w:val="22"/>
          <w:szCs w:val="22"/>
        </w:rPr>
        <w:t>Herefter</w:t>
      </w:r>
      <w:r w:rsidR="00645CDC" w:rsidRPr="00FD51F1">
        <w:rPr>
          <w:rFonts w:ascii="Tahoma" w:hAnsi="Tahoma" w:cs="Tahoma"/>
          <w:sz w:val="22"/>
          <w:szCs w:val="22"/>
        </w:rPr>
        <w:t xml:space="preserve"> </w:t>
      </w:r>
      <w:r w:rsidRPr="00FD51F1">
        <w:rPr>
          <w:rFonts w:ascii="Tahoma" w:hAnsi="Tahoma" w:cs="Tahoma"/>
          <w:sz w:val="22"/>
          <w:szCs w:val="22"/>
        </w:rPr>
        <w:t xml:space="preserve">kontakter </w:t>
      </w:r>
      <w:r w:rsidR="00645CDC" w:rsidRPr="00FD51F1">
        <w:rPr>
          <w:rFonts w:ascii="Tahoma" w:hAnsi="Tahoma" w:cs="Tahoma"/>
          <w:sz w:val="22"/>
          <w:szCs w:val="22"/>
        </w:rPr>
        <w:t>Skanderborg Kommunale Tandpleje</w:t>
      </w:r>
      <w:r w:rsidRPr="00FD51F1">
        <w:rPr>
          <w:rFonts w:ascii="Tahoma" w:hAnsi="Tahoma" w:cs="Tahoma"/>
          <w:sz w:val="22"/>
          <w:szCs w:val="22"/>
        </w:rPr>
        <w:t xml:space="preserve"> dig for at aftale et </w:t>
      </w:r>
      <w:r w:rsidR="00F567E6" w:rsidRPr="00FD51F1">
        <w:rPr>
          <w:rFonts w:ascii="Tahoma" w:hAnsi="Tahoma" w:cs="Tahoma"/>
          <w:sz w:val="22"/>
          <w:szCs w:val="22"/>
        </w:rPr>
        <w:t>tandlæge</w:t>
      </w:r>
      <w:r w:rsidRPr="00FD51F1">
        <w:rPr>
          <w:rFonts w:ascii="Tahoma" w:hAnsi="Tahoma" w:cs="Tahoma"/>
          <w:sz w:val="22"/>
          <w:szCs w:val="22"/>
        </w:rPr>
        <w:t>besøg</w:t>
      </w:r>
      <w:r w:rsidR="00F567E6" w:rsidRPr="00FD51F1">
        <w:rPr>
          <w:rFonts w:ascii="Tahoma" w:hAnsi="Tahoma" w:cs="Tahoma"/>
          <w:sz w:val="22"/>
          <w:szCs w:val="22"/>
        </w:rPr>
        <w:t xml:space="preserve">. </w:t>
      </w:r>
    </w:p>
    <w:p w:rsidR="00F567E6" w:rsidRDefault="00F567E6" w:rsidP="006F7A95">
      <w:pPr>
        <w:rPr>
          <w:rFonts w:ascii="Tahoma" w:hAnsi="Tahoma" w:cs="Tahoma"/>
          <w:sz w:val="22"/>
          <w:szCs w:val="22"/>
        </w:rPr>
      </w:pPr>
    </w:p>
    <w:p w:rsidR="006F7A95" w:rsidRPr="00FD51F1" w:rsidRDefault="00F567E6" w:rsidP="00FD51F1">
      <w:pPr>
        <w:pStyle w:val="Listeafsnit"/>
        <w:numPr>
          <w:ilvl w:val="0"/>
          <w:numId w:val="11"/>
        </w:numPr>
        <w:rPr>
          <w:rFonts w:ascii="Tahoma" w:hAnsi="Tahoma" w:cs="Tahoma"/>
          <w:sz w:val="22"/>
          <w:szCs w:val="22"/>
        </w:rPr>
      </w:pPr>
      <w:r w:rsidRPr="00FD51F1">
        <w:rPr>
          <w:rFonts w:ascii="Tahoma" w:hAnsi="Tahoma" w:cs="Tahoma"/>
          <w:sz w:val="22"/>
          <w:szCs w:val="22"/>
        </w:rPr>
        <w:t xml:space="preserve">Hvis du har tand- eller proteseproblemer, som haster, skal du kontakte den klinik du tilhører. </w:t>
      </w:r>
      <w:r w:rsidR="00DB30DA" w:rsidRPr="00FD51F1">
        <w:rPr>
          <w:rFonts w:ascii="Tahoma" w:hAnsi="Tahoma" w:cs="Tahoma"/>
          <w:sz w:val="22"/>
          <w:szCs w:val="22"/>
        </w:rPr>
        <w:t xml:space="preserve">Hvilken klinik du tilhører </w:t>
      </w:r>
      <w:r w:rsidR="00601886" w:rsidRPr="00FD51F1">
        <w:rPr>
          <w:rFonts w:ascii="Tahoma" w:hAnsi="Tahoma" w:cs="Tahoma"/>
          <w:sz w:val="22"/>
          <w:szCs w:val="22"/>
        </w:rPr>
        <w:t>afhænge</w:t>
      </w:r>
      <w:r w:rsidR="00DB30DA" w:rsidRPr="00FD51F1">
        <w:rPr>
          <w:rFonts w:ascii="Tahoma" w:hAnsi="Tahoma" w:cs="Tahoma"/>
          <w:sz w:val="22"/>
          <w:szCs w:val="22"/>
        </w:rPr>
        <w:t>r</w:t>
      </w:r>
      <w:r w:rsidR="00601886" w:rsidRPr="00FD51F1">
        <w:rPr>
          <w:rFonts w:ascii="Tahoma" w:hAnsi="Tahoma" w:cs="Tahoma"/>
          <w:sz w:val="22"/>
          <w:szCs w:val="22"/>
        </w:rPr>
        <w:t xml:space="preserve"> af</w:t>
      </w:r>
      <w:r w:rsidR="00F00264" w:rsidRPr="00FD51F1">
        <w:rPr>
          <w:rFonts w:ascii="Tahoma" w:hAnsi="Tahoma" w:cs="Tahoma"/>
          <w:sz w:val="22"/>
          <w:szCs w:val="22"/>
        </w:rPr>
        <w:t>,</w:t>
      </w:r>
      <w:r w:rsidR="00601886" w:rsidRPr="00FD51F1">
        <w:rPr>
          <w:rFonts w:ascii="Tahoma" w:hAnsi="Tahoma" w:cs="Tahoma"/>
          <w:sz w:val="22"/>
          <w:szCs w:val="22"/>
        </w:rPr>
        <w:t xml:space="preserve"> hvor du bor i kommunen</w:t>
      </w:r>
      <w:r w:rsidR="00DB30DA" w:rsidRPr="00FD51F1">
        <w:rPr>
          <w:rFonts w:ascii="Tahoma" w:hAnsi="Tahoma" w:cs="Tahoma"/>
          <w:sz w:val="22"/>
          <w:szCs w:val="22"/>
        </w:rPr>
        <w:t xml:space="preserve"> (</w:t>
      </w:r>
      <w:r w:rsidR="0017112A">
        <w:rPr>
          <w:rFonts w:ascii="Tahoma" w:hAnsi="Tahoma" w:cs="Tahoma"/>
          <w:sz w:val="22"/>
          <w:szCs w:val="22"/>
        </w:rPr>
        <w:t>se næste side</w:t>
      </w:r>
      <w:r w:rsidR="00DB30DA" w:rsidRPr="00FD51F1">
        <w:rPr>
          <w:rFonts w:ascii="Tahoma" w:hAnsi="Tahoma" w:cs="Tahoma"/>
          <w:sz w:val="22"/>
          <w:szCs w:val="22"/>
        </w:rPr>
        <w:t>)</w:t>
      </w:r>
      <w:r w:rsidR="00645CDC" w:rsidRPr="00FD51F1">
        <w:rPr>
          <w:rFonts w:ascii="Tahoma" w:hAnsi="Tahoma" w:cs="Tahoma"/>
          <w:sz w:val="22"/>
          <w:szCs w:val="22"/>
        </w:rPr>
        <w:t>.</w:t>
      </w:r>
    </w:p>
    <w:p w:rsidR="00645CDC" w:rsidRDefault="00645CDC" w:rsidP="006F7A95">
      <w:pPr>
        <w:rPr>
          <w:rFonts w:ascii="Tahoma" w:hAnsi="Tahoma" w:cs="Tahoma"/>
          <w:sz w:val="22"/>
          <w:szCs w:val="22"/>
        </w:rPr>
      </w:pPr>
    </w:p>
    <w:p w:rsidR="006F7A95" w:rsidRPr="00FD51F1" w:rsidRDefault="006F7A95" w:rsidP="00FD51F1">
      <w:pPr>
        <w:pStyle w:val="Listeafsnit"/>
        <w:numPr>
          <w:ilvl w:val="0"/>
          <w:numId w:val="11"/>
        </w:numPr>
        <w:rPr>
          <w:rFonts w:ascii="Tahoma" w:hAnsi="Tahoma" w:cs="Tahoma"/>
          <w:sz w:val="22"/>
          <w:szCs w:val="22"/>
        </w:rPr>
      </w:pPr>
      <w:r w:rsidRPr="00FD51F1">
        <w:rPr>
          <w:rFonts w:ascii="Tahoma" w:hAnsi="Tahoma" w:cs="Tahoma"/>
          <w:sz w:val="22"/>
          <w:szCs w:val="22"/>
        </w:rPr>
        <w:t xml:space="preserve">Der er et gebyr </w:t>
      </w:r>
      <w:r w:rsidR="00DE2578" w:rsidRPr="00FD51F1">
        <w:rPr>
          <w:rFonts w:ascii="Tahoma" w:hAnsi="Tahoma" w:cs="Tahoma"/>
          <w:sz w:val="22"/>
          <w:szCs w:val="22"/>
        </w:rPr>
        <w:t>på kr. 5</w:t>
      </w:r>
      <w:r w:rsidR="00DE4A36">
        <w:rPr>
          <w:rFonts w:ascii="Tahoma" w:hAnsi="Tahoma" w:cs="Tahoma"/>
          <w:sz w:val="22"/>
          <w:szCs w:val="22"/>
        </w:rPr>
        <w:t>9</w:t>
      </w:r>
      <w:r w:rsidR="009B7EBF">
        <w:rPr>
          <w:rFonts w:ascii="Tahoma" w:hAnsi="Tahoma" w:cs="Tahoma"/>
          <w:sz w:val="22"/>
          <w:szCs w:val="22"/>
        </w:rPr>
        <w:t>0</w:t>
      </w:r>
      <w:r w:rsidR="00B27E60">
        <w:rPr>
          <w:rFonts w:ascii="Tahoma" w:hAnsi="Tahoma" w:cs="Tahoma"/>
          <w:sz w:val="22"/>
          <w:szCs w:val="22"/>
        </w:rPr>
        <w:t>,-</w:t>
      </w:r>
      <w:r w:rsidR="00DE2578" w:rsidRPr="00FD51F1">
        <w:rPr>
          <w:rFonts w:ascii="Tahoma" w:hAnsi="Tahoma" w:cs="Tahoma"/>
          <w:sz w:val="22"/>
          <w:szCs w:val="22"/>
        </w:rPr>
        <w:t xml:space="preserve"> (i 20</w:t>
      </w:r>
      <w:r w:rsidR="006B4F39">
        <w:rPr>
          <w:rFonts w:ascii="Tahoma" w:hAnsi="Tahoma" w:cs="Tahoma"/>
          <w:sz w:val="22"/>
          <w:szCs w:val="22"/>
        </w:rPr>
        <w:t>2</w:t>
      </w:r>
      <w:r w:rsidR="00DE4A36">
        <w:rPr>
          <w:rFonts w:ascii="Tahoma" w:hAnsi="Tahoma" w:cs="Tahoma"/>
          <w:sz w:val="22"/>
          <w:szCs w:val="22"/>
        </w:rPr>
        <w:t>4</w:t>
      </w:r>
      <w:r w:rsidR="00DE2578" w:rsidRPr="00FD51F1">
        <w:rPr>
          <w:rFonts w:ascii="Tahoma" w:hAnsi="Tahoma" w:cs="Tahoma"/>
          <w:sz w:val="22"/>
          <w:szCs w:val="22"/>
        </w:rPr>
        <w:t xml:space="preserve">) </w:t>
      </w:r>
      <w:r w:rsidRPr="00FD51F1">
        <w:rPr>
          <w:rFonts w:ascii="Tahoma" w:hAnsi="Tahoma" w:cs="Tahoma"/>
          <w:sz w:val="22"/>
          <w:szCs w:val="22"/>
        </w:rPr>
        <w:t>for at delt</w:t>
      </w:r>
      <w:r w:rsidR="00DE2578" w:rsidRPr="00FD51F1">
        <w:rPr>
          <w:rFonts w:ascii="Tahoma" w:hAnsi="Tahoma" w:cs="Tahoma"/>
          <w:sz w:val="22"/>
          <w:szCs w:val="22"/>
        </w:rPr>
        <w:t>age i omsorgstandplejen</w:t>
      </w:r>
      <w:r w:rsidRPr="00FD51F1">
        <w:rPr>
          <w:rFonts w:ascii="Tahoma" w:hAnsi="Tahoma" w:cs="Tahoma"/>
          <w:sz w:val="22"/>
          <w:szCs w:val="22"/>
        </w:rPr>
        <w:t>. Beløbet dækker al den omsorgstandpleje, der ydes, og dermed også de udgifter, der f</w:t>
      </w:r>
      <w:r w:rsidR="00B967FD" w:rsidRPr="00FD51F1">
        <w:rPr>
          <w:rFonts w:ascii="Tahoma" w:hAnsi="Tahoma" w:cs="Tahoma"/>
          <w:sz w:val="22"/>
          <w:szCs w:val="22"/>
        </w:rPr>
        <w:t>x</w:t>
      </w:r>
      <w:r w:rsidRPr="00FD51F1">
        <w:rPr>
          <w:rFonts w:ascii="Tahoma" w:hAnsi="Tahoma" w:cs="Tahoma"/>
          <w:sz w:val="22"/>
          <w:szCs w:val="22"/>
        </w:rPr>
        <w:t xml:space="preserve"> </w:t>
      </w:r>
      <w:r w:rsidR="00B37322" w:rsidRPr="00FD51F1">
        <w:rPr>
          <w:rFonts w:ascii="Tahoma" w:hAnsi="Tahoma" w:cs="Tahoma"/>
          <w:sz w:val="22"/>
          <w:szCs w:val="22"/>
        </w:rPr>
        <w:t>kan være i forbindelse med</w:t>
      </w:r>
      <w:r w:rsidR="00601886" w:rsidRPr="00FD51F1">
        <w:rPr>
          <w:rFonts w:ascii="Tahoma" w:hAnsi="Tahoma" w:cs="Tahoma"/>
          <w:sz w:val="22"/>
          <w:szCs w:val="22"/>
        </w:rPr>
        <w:t xml:space="preserve"> protesearbejde</w:t>
      </w:r>
      <w:r w:rsidRPr="00FD51F1">
        <w:rPr>
          <w:rFonts w:ascii="Tahoma" w:hAnsi="Tahoma" w:cs="Tahoma"/>
          <w:sz w:val="22"/>
          <w:szCs w:val="22"/>
        </w:rPr>
        <w:t>.</w:t>
      </w:r>
    </w:p>
    <w:p w:rsidR="006F7A95" w:rsidRPr="006F7A95" w:rsidRDefault="006F7A95" w:rsidP="006F7A95">
      <w:pPr>
        <w:rPr>
          <w:rFonts w:ascii="Tahoma" w:hAnsi="Tahoma" w:cs="Tahoma"/>
          <w:sz w:val="22"/>
          <w:szCs w:val="22"/>
        </w:rPr>
      </w:pPr>
    </w:p>
    <w:p w:rsidR="006F7A95" w:rsidRPr="00FD51F1" w:rsidRDefault="00B967FD" w:rsidP="00FD51F1">
      <w:pPr>
        <w:pStyle w:val="Listeafsnit"/>
        <w:numPr>
          <w:ilvl w:val="0"/>
          <w:numId w:val="11"/>
        </w:numPr>
        <w:rPr>
          <w:rFonts w:ascii="Tahoma" w:hAnsi="Tahoma" w:cs="Tahoma"/>
          <w:sz w:val="22"/>
          <w:szCs w:val="22"/>
        </w:rPr>
      </w:pPr>
      <w:r w:rsidRPr="00FD51F1">
        <w:rPr>
          <w:rFonts w:ascii="Tahoma" w:hAnsi="Tahoma" w:cs="Tahoma"/>
          <w:sz w:val="22"/>
          <w:szCs w:val="22"/>
        </w:rPr>
        <w:t>Som ud</w:t>
      </w:r>
      <w:r w:rsidR="00E240C3" w:rsidRPr="00FD51F1">
        <w:rPr>
          <w:rFonts w:ascii="Tahoma" w:hAnsi="Tahoma" w:cs="Tahoma"/>
          <w:sz w:val="22"/>
          <w:szCs w:val="22"/>
        </w:rPr>
        <w:t>gangspunkt kan kun små reparationer af</w:t>
      </w:r>
      <w:r w:rsidRPr="00FD51F1">
        <w:rPr>
          <w:rFonts w:ascii="Tahoma" w:hAnsi="Tahoma" w:cs="Tahoma"/>
          <w:sz w:val="22"/>
          <w:szCs w:val="22"/>
        </w:rPr>
        <w:t xml:space="preserve"> protese</w:t>
      </w:r>
      <w:r w:rsidR="00E240C3" w:rsidRPr="00FD51F1">
        <w:rPr>
          <w:rFonts w:ascii="Tahoma" w:hAnsi="Tahoma" w:cs="Tahoma"/>
          <w:sz w:val="22"/>
          <w:szCs w:val="22"/>
        </w:rPr>
        <w:t>r</w:t>
      </w:r>
      <w:r w:rsidRPr="00FD51F1">
        <w:rPr>
          <w:rFonts w:ascii="Tahoma" w:hAnsi="Tahoma" w:cs="Tahoma"/>
          <w:sz w:val="22"/>
          <w:szCs w:val="22"/>
        </w:rPr>
        <w:t xml:space="preserve"> eller undersøgelse af tandløse patienter foregå i eget hjem. </w:t>
      </w:r>
      <w:r w:rsidR="005A2879" w:rsidRPr="00FD51F1">
        <w:rPr>
          <w:rFonts w:ascii="Tahoma" w:hAnsi="Tahoma" w:cs="Tahoma"/>
          <w:sz w:val="22"/>
          <w:szCs w:val="22"/>
        </w:rPr>
        <w:t xml:space="preserve">Hvis tandlægen ikke mener, </w:t>
      </w:r>
      <w:r w:rsidR="00E240C3" w:rsidRPr="00FD51F1">
        <w:rPr>
          <w:rFonts w:ascii="Tahoma" w:hAnsi="Tahoma" w:cs="Tahoma"/>
          <w:sz w:val="22"/>
          <w:szCs w:val="22"/>
        </w:rPr>
        <w:t xml:space="preserve">at arbejdet kan udføres tilfredsstillende </w:t>
      </w:r>
      <w:r w:rsidR="005A2879" w:rsidRPr="00FD51F1">
        <w:rPr>
          <w:rFonts w:ascii="Tahoma" w:hAnsi="Tahoma" w:cs="Tahoma"/>
          <w:sz w:val="22"/>
          <w:szCs w:val="22"/>
        </w:rPr>
        <w:t>i</w:t>
      </w:r>
      <w:r w:rsidR="00AB48A2" w:rsidRPr="00FD51F1">
        <w:rPr>
          <w:rFonts w:ascii="Tahoma" w:hAnsi="Tahoma" w:cs="Tahoma"/>
          <w:sz w:val="22"/>
          <w:szCs w:val="22"/>
        </w:rPr>
        <w:t xml:space="preserve"> eget</w:t>
      </w:r>
      <w:r w:rsidR="005A2879" w:rsidRPr="00FD51F1">
        <w:rPr>
          <w:rFonts w:ascii="Tahoma" w:hAnsi="Tahoma" w:cs="Tahoma"/>
          <w:sz w:val="22"/>
          <w:szCs w:val="22"/>
        </w:rPr>
        <w:t xml:space="preserve"> hjem, vil behandlingen finde ste</w:t>
      </w:r>
      <w:r w:rsidR="00E240C3" w:rsidRPr="00FD51F1">
        <w:rPr>
          <w:rFonts w:ascii="Tahoma" w:hAnsi="Tahoma" w:cs="Tahoma"/>
          <w:sz w:val="22"/>
          <w:szCs w:val="22"/>
        </w:rPr>
        <w:t xml:space="preserve">d på en tandklinik. </w:t>
      </w:r>
    </w:p>
    <w:p w:rsidR="00645CDC" w:rsidRDefault="00645CDC" w:rsidP="006F7A95">
      <w:pPr>
        <w:rPr>
          <w:rFonts w:ascii="Tahoma" w:hAnsi="Tahoma" w:cs="Tahoma"/>
          <w:sz w:val="22"/>
          <w:szCs w:val="22"/>
        </w:rPr>
      </w:pPr>
    </w:p>
    <w:p w:rsidR="00645CDC" w:rsidRPr="006F7A95" w:rsidRDefault="00645CDC" w:rsidP="006F7A95">
      <w:pPr>
        <w:rPr>
          <w:rFonts w:ascii="Tahoma" w:hAnsi="Tahoma" w:cs="Tahoma"/>
          <w:sz w:val="22"/>
          <w:szCs w:val="22"/>
        </w:rPr>
      </w:pPr>
    </w:p>
    <w:p w:rsidR="00BE71E9" w:rsidRDefault="00BE71E9" w:rsidP="00BE71E9">
      <w:pPr>
        <w:jc w:val="both"/>
        <w:outlineLvl w:val="0"/>
        <w:rPr>
          <w:rFonts w:ascii="Tahoma" w:hAnsi="Tahoma" w:cs="Tahoma"/>
          <w:sz w:val="16"/>
          <w:szCs w:val="16"/>
        </w:rPr>
      </w:pPr>
    </w:p>
    <w:p w:rsidR="00645CDC" w:rsidRDefault="00645CDC" w:rsidP="00BE71E9">
      <w:pPr>
        <w:jc w:val="both"/>
        <w:outlineLvl w:val="0"/>
        <w:rPr>
          <w:rFonts w:ascii="Tahoma" w:hAnsi="Tahoma" w:cs="Tahoma"/>
          <w:sz w:val="16"/>
          <w:szCs w:val="16"/>
        </w:rPr>
      </w:pPr>
    </w:p>
    <w:p w:rsidR="00645CDC" w:rsidRDefault="00645CDC" w:rsidP="00BE71E9">
      <w:pPr>
        <w:jc w:val="both"/>
        <w:outlineLvl w:val="0"/>
        <w:rPr>
          <w:rFonts w:ascii="Tahoma" w:hAnsi="Tahoma" w:cs="Tahoma"/>
          <w:sz w:val="16"/>
          <w:szCs w:val="16"/>
        </w:rPr>
      </w:pPr>
    </w:p>
    <w:p w:rsidR="00645CDC" w:rsidRDefault="00645CDC" w:rsidP="00BE71E9">
      <w:pPr>
        <w:jc w:val="both"/>
        <w:outlineLvl w:val="0"/>
        <w:rPr>
          <w:rFonts w:ascii="Tahoma" w:hAnsi="Tahoma" w:cs="Tahoma"/>
          <w:sz w:val="16"/>
          <w:szCs w:val="16"/>
        </w:rPr>
      </w:pPr>
    </w:p>
    <w:p w:rsidR="00EE1B06" w:rsidRDefault="00EE1B06" w:rsidP="00BE71E9">
      <w:pPr>
        <w:jc w:val="both"/>
        <w:outlineLvl w:val="0"/>
        <w:rPr>
          <w:rFonts w:ascii="Tahoma" w:hAnsi="Tahoma" w:cs="Tahoma"/>
          <w:sz w:val="16"/>
          <w:szCs w:val="16"/>
        </w:rPr>
      </w:pPr>
    </w:p>
    <w:p w:rsidR="00EE1B06" w:rsidRDefault="00EE1B06" w:rsidP="00AC0A78">
      <w:pPr>
        <w:tabs>
          <w:tab w:val="left" w:pos="3724"/>
        </w:tabs>
        <w:jc w:val="both"/>
        <w:rPr>
          <w:rFonts w:ascii="Tahoma" w:hAnsi="Tahoma" w:cs="Tahoma"/>
          <w:sz w:val="22"/>
          <w:szCs w:val="22"/>
        </w:rPr>
      </w:pPr>
    </w:p>
    <w:p w:rsidR="00DC63D6" w:rsidRDefault="00DC63D6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</w:p>
    <w:p w:rsidR="00DC63D6" w:rsidRDefault="001D0BB6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>
            <wp:extent cx="2381250" cy="790575"/>
            <wp:effectExtent l="0" t="0" r="0" b="9525"/>
            <wp:docPr id="6" name="Billede 6" descr="cid:image001.jpg@01D3EC57.73814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cid:image001.jpg@01D3EC57.73814D4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XSpec="right" w:tblpY="37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2"/>
      </w:tblGrid>
      <w:tr w:rsidR="00DC63D6" w:rsidRPr="006F7A95" w:rsidTr="004840D5">
        <w:trPr>
          <w:trHeight w:val="6369"/>
        </w:trPr>
        <w:tc>
          <w:tcPr>
            <w:tcW w:w="6992" w:type="dxa"/>
            <w:shd w:val="clear" w:color="auto" w:fill="CCCCCC"/>
          </w:tcPr>
          <w:p w:rsidR="0017112A" w:rsidRPr="0017112A" w:rsidRDefault="0017112A" w:rsidP="0017112A">
            <w:pPr>
              <w:rPr>
                <w:rFonts w:ascii="Tahoma" w:hAnsi="Tahoma" w:cs="Tahoma"/>
                <w:sz w:val="22"/>
                <w:szCs w:val="22"/>
              </w:rPr>
            </w:pPr>
            <w:r w:rsidRPr="0017112A">
              <w:rPr>
                <w:rFonts w:ascii="Tahoma" w:hAnsi="Tahoma" w:cs="Tahoma"/>
                <w:sz w:val="22"/>
                <w:szCs w:val="22"/>
              </w:rPr>
              <w:t xml:space="preserve">Omsorgstandplejen kan primært tilbyde behandling af forebyggende og vedligeholdende karakter. Tilbuddet baseres på et realistisk behandlingsbehov med hensyntagen til borgerens alder og almentilstand. </w:t>
            </w:r>
          </w:p>
          <w:p w:rsidR="00DC63D6" w:rsidRPr="0017112A" w:rsidRDefault="0017112A" w:rsidP="001D0BB6">
            <w:pPr>
              <w:rPr>
                <w:rFonts w:ascii="Tahoma" w:hAnsi="Tahoma" w:cs="Tahoma"/>
                <w:sz w:val="22"/>
                <w:szCs w:val="22"/>
              </w:rPr>
            </w:pPr>
            <w:r w:rsidRPr="0017112A">
              <w:rPr>
                <w:rFonts w:ascii="Tahoma" w:hAnsi="Tahoma" w:cs="Tahoma"/>
                <w:sz w:val="22"/>
                <w:szCs w:val="22"/>
              </w:rPr>
              <w:t>Omsorgstandplejen tilbyder et mindre kvalificeret tilbud, hvis behandling kun kan foregå i eget hjem eller plejebolig, fremfor på Tandplejens egne klinikker.</w:t>
            </w:r>
          </w:p>
          <w:p w:rsidR="0017112A" w:rsidRPr="006F7A95" w:rsidRDefault="0017112A" w:rsidP="001D0BB6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DC63D6" w:rsidRPr="00CE0DA7" w:rsidRDefault="00DC63D6" w:rsidP="001D0BB6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CE0DA7">
              <w:rPr>
                <w:rFonts w:ascii="Tahoma" w:hAnsi="Tahoma" w:cs="Tahoma"/>
                <w:b/>
                <w:sz w:val="22"/>
                <w:szCs w:val="22"/>
              </w:rPr>
              <w:t>Omsorgstandplejen er et samlet tilbud, der omfatter:</w:t>
            </w:r>
          </w:p>
          <w:p w:rsidR="00DC63D6" w:rsidRPr="006F7A95" w:rsidRDefault="00DC63D6" w:rsidP="001D0BB6">
            <w:pPr>
              <w:numPr>
                <w:ilvl w:val="0"/>
                <w:numId w:val="9"/>
              </w:numPr>
              <w:rPr>
                <w:rFonts w:ascii="Tahoma" w:hAnsi="Tahoma" w:cs="Tahoma"/>
                <w:sz w:val="22"/>
                <w:szCs w:val="22"/>
              </w:rPr>
            </w:pPr>
            <w:r w:rsidRPr="006F7A95">
              <w:rPr>
                <w:rFonts w:ascii="Tahoma" w:hAnsi="Tahoma" w:cs="Tahoma"/>
                <w:sz w:val="22"/>
                <w:szCs w:val="22"/>
              </w:rPr>
              <w:t>Undersøgelser af mund, tænder, tandkød, proteser m.v.</w:t>
            </w:r>
          </w:p>
          <w:p w:rsidR="00DC63D6" w:rsidRPr="006F7A95" w:rsidRDefault="00DC63D6" w:rsidP="001D0BB6">
            <w:pPr>
              <w:numPr>
                <w:ilvl w:val="0"/>
                <w:numId w:val="9"/>
              </w:numPr>
              <w:rPr>
                <w:rFonts w:ascii="Tahoma" w:hAnsi="Tahoma" w:cs="Tahoma"/>
                <w:sz w:val="22"/>
                <w:szCs w:val="22"/>
              </w:rPr>
            </w:pPr>
            <w:r w:rsidRPr="006F7A95">
              <w:rPr>
                <w:rFonts w:ascii="Tahoma" w:hAnsi="Tahoma" w:cs="Tahoma"/>
                <w:sz w:val="22"/>
                <w:szCs w:val="22"/>
              </w:rPr>
              <w:t>Forebyggelse, vejledning om renhold og kost; fjernelse af tandsten m.v.</w:t>
            </w:r>
          </w:p>
          <w:p w:rsidR="00DC63D6" w:rsidRPr="006F7A95" w:rsidRDefault="00DC63D6" w:rsidP="001D0BB6">
            <w:pPr>
              <w:numPr>
                <w:ilvl w:val="0"/>
                <w:numId w:val="9"/>
              </w:numPr>
              <w:rPr>
                <w:rFonts w:ascii="Tahoma" w:hAnsi="Tahoma" w:cs="Tahoma"/>
                <w:sz w:val="22"/>
                <w:szCs w:val="22"/>
              </w:rPr>
            </w:pPr>
            <w:r w:rsidRPr="006F7A95">
              <w:rPr>
                <w:rFonts w:ascii="Tahoma" w:hAnsi="Tahoma" w:cs="Tahoma"/>
                <w:sz w:val="22"/>
                <w:szCs w:val="22"/>
              </w:rPr>
              <w:t>Behandling af smerter og ubehag og anden nødvendig tandbehandling; undertiden plomberinger og justeringer eller reparation af proteser. Sjældent nye proteser.</w:t>
            </w:r>
          </w:p>
          <w:p w:rsidR="00DC63D6" w:rsidRPr="006F7A95" w:rsidRDefault="00DC63D6" w:rsidP="001D0BB6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DC63D6" w:rsidRPr="006F7A95" w:rsidRDefault="00DC63D6" w:rsidP="001D0BB6">
            <w:pPr>
              <w:rPr>
                <w:rFonts w:ascii="Tahoma" w:hAnsi="Tahoma" w:cs="Tahoma"/>
                <w:sz w:val="22"/>
                <w:szCs w:val="22"/>
              </w:rPr>
            </w:pPr>
            <w:r w:rsidRPr="006F7A95">
              <w:rPr>
                <w:rFonts w:ascii="Tahoma" w:hAnsi="Tahoma" w:cs="Tahoma"/>
                <w:sz w:val="22"/>
                <w:szCs w:val="22"/>
              </w:rPr>
              <w:t xml:space="preserve">Omsorgstandplejen omfatter </w:t>
            </w:r>
            <w:r w:rsidRPr="006F7A95">
              <w:rPr>
                <w:rFonts w:ascii="Tahoma" w:hAnsi="Tahoma" w:cs="Tahoma"/>
                <w:b/>
                <w:sz w:val="22"/>
                <w:szCs w:val="22"/>
              </w:rPr>
              <w:t>ikke</w:t>
            </w:r>
            <w:r w:rsidRPr="006F7A95">
              <w:rPr>
                <w:rFonts w:ascii="Tahoma" w:hAnsi="Tahoma" w:cs="Tahoma"/>
                <w:sz w:val="22"/>
                <w:szCs w:val="22"/>
              </w:rPr>
              <w:t>:</w:t>
            </w:r>
          </w:p>
          <w:p w:rsidR="00DC63D6" w:rsidRDefault="00DC63D6" w:rsidP="001D0BB6">
            <w:pPr>
              <w:numPr>
                <w:ilvl w:val="0"/>
                <w:numId w:val="10"/>
              </w:num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Transport eller økonomisk hjælp hertil.</w:t>
            </w:r>
          </w:p>
          <w:p w:rsidR="00DC63D6" w:rsidRDefault="00DC63D6" w:rsidP="001D0BB6">
            <w:pPr>
              <w:numPr>
                <w:ilvl w:val="0"/>
                <w:numId w:val="10"/>
              </w:num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Eventuel nødvendig ledsagende hjælper til behandling på omsorgsklinikken.</w:t>
            </w:r>
          </w:p>
          <w:p w:rsidR="00DC63D6" w:rsidRPr="006F7A95" w:rsidRDefault="00DC63D6" w:rsidP="001D0BB6">
            <w:pPr>
              <w:numPr>
                <w:ilvl w:val="0"/>
                <w:numId w:val="10"/>
              </w:numPr>
              <w:rPr>
                <w:rFonts w:ascii="Tahoma" w:hAnsi="Tahoma" w:cs="Tahoma"/>
                <w:sz w:val="22"/>
                <w:szCs w:val="22"/>
              </w:rPr>
            </w:pPr>
            <w:r w:rsidRPr="006F7A95">
              <w:rPr>
                <w:rFonts w:ascii="Tahoma" w:hAnsi="Tahoma" w:cs="Tahoma"/>
                <w:sz w:val="22"/>
                <w:szCs w:val="22"/>
              </w:rPr>
              <w:t>Behandlinger med guld- og porcelænskroner, broer, implantater mv.</w:t>
            </w:r>
          </w:p>
          <w:p w:rsidR="00DC63D6" w:rsidRDefault="00DC63D6" w:rsidP="001D0BB6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4840D5" w:rsidRDefault="004840D5" w:rsidP="001D0BB6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4840D5" w:rsidRPr="006F7A95" w:rsidRDefault="004840D5" w:rsidP="001D0BB6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DC63D6" w:rsidRDefault="00DC63D6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</w:p>
    <w:p w:rsidR="00DC63D6" w:rsidRDefault="00DC63D6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</w:p>
    <w:p w:rsidR="006971D7" w:rsidRDefault="006971D7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</w:p>
    <w:p w:rsidR="004840D5" w:rsidRDefault="004840D5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</w:p>
    <w:p w:rsidR="006971D7" w:rsidRDefault="006971D7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</w:p>
    <w:p w:rsidR="006971D7" w:rsidRDefault="006971D7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</w:p>
    <w:p w:rsidR="00162523" w:rsidRDefault="00C53417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AF00E9" wp14:editId="71C2BB57">
                <wp:simplePos x="0" y="0"/>
                <wp:positionH relativeFrom="column">
                  <wp:posOffset>5242560</wp:posOffset>
                </wp:positionH>
                <wp:positionV relativeFrom="page">
                  <wp:posOffset>747395</wp:posOffset>
                </wp:positionV>
                <wp:extent cx="4402455" cy="4871085"/>
                <wp:effectExtent l="0" t="0" r="0" b="5715"/>
                <wp:wrapNone/>
                <wp:docPr id="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2455" cy="487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A5D" w:rsidRDefault="00496A5D">
                            <w:r>
                              <w:object w:dxaOrig="4889" w:dyaOrig="830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00pt;height:510.75pt">
                                  <v:imagedata r:id="rId10" o:title=""/>
                                </v:shape>
                                <o:OLEObject Type="Embed" ProgID="MSPhotoEd.3" ShapeID="_x0000_i1026" DrawAspect="Content" ObjectID="_1772346025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AF00E9"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26" type="#_x0000_t202" style="position:absolute;left:0;text-align:left;margin-left:412.8pt;margin-top:58.85pt;width:346.65pt;height:38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JggwIAABI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" stroked="f">
                <v:textbox>
                  <w:txbxContent>
                    <w:p w:rsidR="00496A5D" w:rsidRDefault="00496A5D">
                      <w:r>
                        <w:object w:dxaOrig="4889" w:dyaOrig="8309">
                          <v:shape id="_x0000_i1026" type="#_x0000_t75" style="width:300pt;height:510.75pt">
                            <v:imagedata r:id="rId10" o:title=""/>
                          </v:shape>
                          <o:OLEObject Type="Embed" ProgID="MSPhotoEd.3" ShapeID="_x0000_i1026" DrawAspect="Content" ObjectID="_1772346025" r:id="rId12"/>
                        </w:objec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5B7B">
        <w:rPr>
          <w:rFonts w:ascii="Tahoma" w:hAnsi="Tahoma" w:cs="Tahom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F8607F" wp14:editId="589AB217">
                <wp:simplePos x="0" y="0"/>
                <wp:positionH relativeFrom="column">
                  <wp:posOffset>5137150</wp:posOffset>
                </wp:positionH>
                <wp:positionV relativeFrom="paragraph">
                  <wp:posOffset>6162675</wp:posOffset>
                </wp:positionV>
                <wp:extent cx="4256405" cy="494665"/>
                <wp:effectExtent l="0" t="0" r="0" b="0"/>
                <wp:wrapNone/>
                <wp:docPr id="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640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A5D" w:rsidRPr="006F7A95" w:rsidRDefault="00496A5D" w:rsidP="0018466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F7A95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F7A95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>Information om Omsorgstandpleje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8607F" id="Text Box 135" o:spid="_x0000_s1027" type="#_x0000_t202" style="position:absolute;left:0;text-align:left;margin-left:404.5pt;margin-top:485.25pt;width:335.15pt;height:3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T2OugIAAMI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" filled="f" stroked="f">
                <v:textbox>
                  <w:txbxContent>
                    <w:p w:rsidR="00496A5D" w:rsidRPr="006F7A95" w:rsidRDefault="00496A5D" w:rsidP="00184664">
                      <w:pPr>
                        <w:rPr>
                          <w:rFonts w:ascii="Tahoma" w:hAnsi="Tahoma" w:cs="Tahoma"/>
                          <w:b/>
                          <w:bCs/>
                          <w:caps/>
                          <w:color w:val="FFFFFF"/>
                          <w:sz w:val="28"/>
                          <w:szCs w:val="28"/>
                        </w:rPr>
                      </w:pPr>
                      <w:r w:rsidRPr="006F7A95">
                        <w:rPr>
                          <w:rFonts w:ascii="Tahoma" w:hAnsi="Tahoma" w:cs="Tahoma"/>
                          <w:b/>
                          <w:bCs/>
                          <w:cap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aps/>
                          <w:color w:val="FFFFFF"/>
                          <w:sz w:val="28"/>
                          <w:szCs w:val="28"/>
                        </w:rPr>
                        <w:t xml:space="preserve">  </w:t>
                      </w:r>
                      <w:r w:rsidRPr="006F7A95">
                        <w:rPr>
                          <w:rFonts w:ascii="Tahoma" w:hAnsi="Tahoma" w:cs="Tahoma"/>
                          <w:b/>
                          <w:bCs/>
                          <w:caps/>
                          <w:color w:val="FFFFFF"/>
                          <w:sz w:val="28"/>
                          <w:szCs w:val="28"/>
                        </w:rPr>
                        <w:t>Information om Omsorgstandpleje</w:t>
                      </w:r>
                    </w:p>
                  </w:txbxContent>
                </v:textbox>
              </v:shape>
            </w:pict>
          </mc:Fallback>
        </mc:AlternateContent>
      </w:r>
      <w:r w:rsidR="007A5B7B">
        <w:rPr>
          <w:rFonts w:ascii="Tahoma" w:hAnsi="Tahoma" w:cs="Tahom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6016625</wp:posOffset>
                </wp:positionH>
                <wp:positionV relativeFrom="paragraph">
                  <wp:posOffset>6151245</wp:posOffset>
                </wp:positionV>
                <wp:extent cx="4256405" cy="494665"/>
                <wp:effectExtent l="0" t="0" r="0" b="0"/>
                <wp:wrapNone/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640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A5D" w:rsidRPr="002165B3" w:rsidRDefault="00496A5D" w:rsidP="002165B3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left:0;text-align:left;margin-left:473.75pt;margin-top:484.35pt;width:335.15pt;height:38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+6FugIAAME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" filled="f" stroked="f">
                <v:textbox>
                  <w:txbxContent>
                    <w:p w:rsidR="00496A5D" w:rsidRPr="002165B3" w:rsidRDefault="00496A5D" w:rsidP="002165B3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B7B">
        <w:rPr>
          <w:rFonts w:ascii="Tahoma" w:hAnsi="Tahoma" w:cs="Tahom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4262755</wp:posOffset>
                </wp:positionV>
                <wp:extent cx="1645920" cy="1485900"/>
                <wp:effectExtent l="0" t="0" r="0" b="0"/>
                <wp:wrapNone/>
                <wp:docPr id="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6CDFB" id="Rectangle 26" o:spid="_x0000_s1026" style="position:absolute;margin-left:108.65pt;margin-top:335.65pt;width:129.6pt;height:11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" filled="f" stroked="f" strokecolor="navy" strokeweight="3pt"/>
            </w:pict>
          </mc:Fallback>
        </mc:AlternateContent>
      </w:r>
      <w:r w:rsidR="004840D5">
        <w:rPr>
          <w:rFonts w:ascii="Tahoma" w:hAnsi="Tahoma" w:cs="Tahoma"/>
          <w:b/>
          <w:szCs w:val="24"/>
        </w:rPr>
        <w:t>H</w:t>
      </w:r>
      <w:r w:rsidR="00EE1B06" w:rsidRPr="00EE1B06">
        <w:rPr>
          <w:rFonts w:ascii="Tahoma" w:hAnsi="Tahoma" w:cs="Tahoma"/>
          <w:b/>
          <w:szCs w:val="24"/>
        </w:rPr>
        <w:t>vilken klinik hører du til?</w:t>
      </w:r>
    </w:p>
    <w:p w:rsidR="00F51004" w:rsidRDefault="00F51004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</w:p>
    <w:p w:rsidR="00D23548" w:rsidRDefault="00BC1368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Hvis du bor i gamle </w:t>
      </w:r>
      <w:r w:rsidR="00EE1B06">
        <w:rPr>
          <w:rFonts w:ascii="Tahoma" w:hAnsi="Tahoma" w:cs="Tahoma"/>
          <w:szCs w:val="24"/>
        </w:rPr>
        <w:t>Skanderborg Kommune</w:t>
      </w:r>
      <w:r w:rsidR="00D23548">
        <w:rPr>
          <w:rFonts w:ascii="Tahoma" w:hAnsi="Tahoma" w:cs="Tahoma"/>
          <w:szCs w:val="24"/>
        </w:rPr>
        <w:t xml:space="preserve"> </w:t>
      </w:r>
      <w:r w:rsidR="00B0749A">
        <w:rPr>
          <w:rFonts w:ascii="Tahoma" w:hAnsi="Tahoma" w:cs="Tahoma"/>
          <w:szCs w:val="24"/>
        </w:rPr>
        <w:t>e</w:t>
      </w:r>
      <w:r>
        <w:rPr>
          <w:rFonts w:ascii="Tahoma" w:hAnsi="Tahoma" w:cs="Tahoma"/>
          <w:szCs w:val="24"/>
        </w:rPr>
        <w:t xml:space="preserve">ller i gamle </w:t>
      </w:r>
      <w:r w:rsidR="00EE1B06">
        <w:rPr>
          <w:rFonts w:ascii="Tahoma" w:hAnsi="Tahoma" w:cs="Tahoma"/>
          <w:szCs w:val="24"/>
        </w:rPr>
        <w:t xml:space="preserve">Hørning </w:t>
      </w:r>
    </w:p>
    <w:p w:rsidR="00EE1B06" w:rsidRPr="00D23548" w:rsidRDefault="00EE1B06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Kommune, hører du til</w:t>
      </w:r>
      <w:r w:rsidRPr="003E45C3">
        <w:rPr>
          <w:rFonts w:ascii="Tahoma" w:hAnsi="Tahoma" w:cs="Tahoma"/>
          <w:b/>
          <w:szCs w:val="24"/>
        </w:rPr>
        <w:t xml:space="preserve"> </w:t>
      </w:r>
      <w:r w:rsidR="00DD2495">
        <w:rPr>
          <w:rFonts w:ascii="Tahoma" w:hAnsi="Tahoma" w:cs="Tahoma"/>
          <w:b/>
          <w:szCs w:val="24"/>
        </w:rPr>
        <w:t>Tandklinikken Skanderborg</w:t>
      </w:r>
      <w:r w:rsidR="00D23548">
        <w:rPr>
          <w:rFonts w:ascii="Tahoma" w:hAnsi="Tahoma" w:cs="Tahoma"/>
          <w:b/>
          <w:szCs w:val="24"/>
        </w:rPr>
        <w:t>.</w:t>
      </w:r>
    </w:p>
    <w:p w:rsidR="00EE1B06" w:rsidRDefault="00EE1B06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</w:p>
    <w:p w:rsidR="00EE1B06" w:rsidRDefault="0069143A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szCs w:val="24"/>
        </w:rPr>
        <w:t>Hvis du bor i gamle</w:t>
      </w:r>
      <w:r w:rsidR="00EE1B06" w:rsidRPr="00EE1B06">
        <w:rPr>
          <w:rFonts w:ascii="Tahoma" w:hAnsi="Tahoma" w:cs="Tahoma"/>
          <w:szCs w:val="24"/>
        </w:rPr>
        <w:t xml:space="preserve"> Ry Kommune, hører du til</w:t>
      </w:r>
      <w:r w:rsidR="00EE1B06">
        <w:rPr>
          <w:rFonts w:ascii="Tahoma" w:hAnsi="Tahoma" w:cs="Tahoma"/>
          <w:b/>
          <w:szCs w:val="24"/>
        </w:rPr>
        <w:t xml:space="preserve"> Ry Tandklinik</w:t>
      </w:r>
      <w:r w:rsidR="00D23548">
        <w:rPr>
          <w:rFonts w:ascii="Tahoma" w:hAnsi="Tahoma" w:cs="Tahoma"/>
          <w:b/>
          <w:szCs w:val="24"/>
        </w:rPr>
        <w:t>.</w:t>
      </w:r>
    </w:p>
    <w:p w:rsidR="00D23548" w:rsidRDefault="00D23548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</w:p>
    <w:p w:rsidR="0069143A" w:rsidRDefault="00BC1368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szCs w:val="24"/>
        </w:rPr>
        <w:t xml:space="preserve">Hvis du bor i gamle </w:t>
      </w:r>
      <w:r w:rsidR="00D23548" w:rsidRPr="00D23548">
        <w:rPr>
          <w:rFonts w:ascii="Tahoma" w:hAnsi="Tahoma" w:cs="Tahoma"/>
          <w:szCs w:val="24"/>
        </w:rPr>
        <w:t>Galten Kommune, hø</w:t>
      </w:r>
      <w:r w:rsidR="00D23548" w:rsidRPr="0069143A">
        <w:rPr>
          <w:rFonts w:ascii="Tahoma" w:hAnsi="Tahoma" w:cs="Tahoma"/>
          <w:szCs w:val="24"/>
        </w:rPr>
        <w:t>rer</w:t>
      </w:r>
      <w:r w:rsidR="00D23548">
        <w:rPr>
          <w:rFonts w:ascii="Tahoma" w:hAnsi="Tahoma" w:cs="Tahoma"/>
          <w:b/>
          <w:szCs w:val="24"/>
        </w:rPr>
        <w:t xml:space="preserve"> </w:t>
      </w:r>
      <w:r w:rsidR="00D23548" w:rsidRPr="0069143A">
        <w:rPr>
          <w:rFonts w:ascii="Tahoma" w:hAnsi="Tahoma" w:cs="Tahoma"/>
          <w:szCs w:val="24"/>
        </w:rPr>
        <w:t>du til</w:t>
      </w:r>
      <w:r w:rsidR="00D23548">
        <w:rPr>
          <w:rFonts w:ascii="Tahoma" w:hAnsi="Tahoma" w:cs="Tahoma"/>
          <w:b/>
          <w:szCs w:val="24"/>
        </w:rPr>
        <w:t xml:space="preserve"> </w:t>
      </w:r>
    </w:p>
    <w:p w:rsidR="00D23548" w:rsidRDefault="00D23548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Gyvelhøjskolens Tandklinik.</w:t>
      </w:r>
    </w:p>
    <w:p w:rsidR="00EE1B06" w:rsidRDefault="00EE1B06" w:rsidP="00AC0A78">
      <w:pPr>
        <w:tabs>
          <w:tab w:val="left" w:pos="3724"/>
        </w:tabs>
        <w:jc w:val="both"/>
        <w:rPr>
          <w:rFonts w:ascii="Tahoma" w:hAnsi="Tahoma" w:cs="Tahoma"/>
          <w:b/>
          <w:szCs w:val="24"/>
        </w:rPr>
      </w:pPr>
    </w:p>
    <w:p w:rsidR="00F51004" w:rsidRDefault="00F51004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</w:p>
    <w:p w:rsidR="00F51004" w:rsidRDefault="00BC1368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782670" wp14:editId="2B677373">
                <wp:simplePos x="0" y="0"/>
                <wp:positionH relativeFrom="column">
                  <wp:posOffset>-6985</wp:posOffset>
                </wp:positionH>
                <wp:positionV relativeFrom="page">
                  <wp:posOffset>3609975</wp:posOffset>
                </wp:positionV>
                <wp:extent cx="1838960" cy="1171575"/>
                <wp:effectExtent l="19050" t="19050" r="27940" b="28575"/>
                <wp:wrapNone/>
                <wp:docPr id="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1171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696C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96C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96A5D" w:rsidRDefault="00496A5D" w:rsidP="00905BA8">
                            <w:pPr>
                              <w:pStyle w:val="Overskrift1"/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>Ry Tandklinik</w:t>
                            </w:r>
                          </w:p>
                          <w:p w:rsidR="00496A5D" w:rsidRPr="005A2879" w:rsidRDefault="00496A5D" w:rsidP="00905BA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5A2879">
                              <w:rPr>
                                <w:rFonts w:ascii="Tahoma" w:hAnsi="Tahoma" w:cs="Tahoma"/>
                                <w:sz w:val="20"/>
                              </w:rPr>
                              <w:t>Bodalsvej 28</w:t>
                            </w:r>
                          </w:p>
                          <w:p w:rsidR="00496A5D" w:rsidRPr="005A2879" w:rsidRDefault="00496A5D" w:rsidP="00905BA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5A2879">
                              <w:rPr>
                                <w:rFonts w:ascii="Tahoma" w:hAnsi="Tahoma" w:cs="Tahoma"/>
                                <w:sz w:val="20"/>
                              </w:rPr>
                              <w:t>8680 Ry</w:t>
                            </w:r>
                          </w:p>
                          <w:p w:rsidR="00496A5D" w:rsidRPr="005A2879" w:rsidRDefault="00985CE8" w:rsidP="00905BA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>Tlf.:</w:t>
                            </w:r>
                            <w:r w:rsidR="00496A5D" w:rsidRPr="005A2879">
                              <w:rPr>
                                <w:rFonts w:ascii="Tahoma" w:hAnsi="Tahoma" w:cs="Tahoma"/>
                                <w:sz w:val="20"/>
                              </w:rPr>
                              <w:t xml:space="preserve"> 8</w:t>
                            </w:r>
                            <w:r w:rsidR="00C144FC">
                              <w:rPr>
                                <w:rFonts w:ascii="Tahoma" w:hAnsi="Tahoma" w:cs="Tahoma"/>
                                <w:sz w:val="20"/>
                              </w:rPr>
                              <w:t>794</w:t>
                            </w:r>
                            <w:r w:rsidR="00496A5D" w:rsidRPr="005A2879">
                              <w:rPr>
                                <w:rFonts w:ascii="Tahoma" w:hAnsi="Tahoma" w:cs="Tahoma"/>
                                <w:sz w:val="20"/>
                              </w:rPr>
                              <w:t xml:space="preserve"> 28</w:t>
                            </w:r>
                            <w:r w:rsidR="00C144FC">
                              <w:rPr>
                                <w:rFonts w:ascii="Tahoma" w:hAnsi="Tahoma" w:cs="Tahoma"/>
                                <w:sz w:val="20"/>
                              </w:rPr>
                              <w:t>01</w:t>
                            </w:r>
                          </w:p>
                          <w:p w:rsidR="00496A5D" w:rsidRPr="005A2879" w:rsidRDefault="00496A5D" w:rsidP="00905BA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5A2879">
                              <w:rPr>
                                <w:rFonts w:ascii="Tahoma" w:hAnsi="Tahoma" w:cs="Tahoma"/>
                                <w:sz w:val="20"/>
                              </w:rPr>
                              <w:t>T</w:t>
                            </w:r>
                            <w:r w:rsidR="002324CA">
                              <w:rPr>
                                <w:rFonts w:ascii="Tahoma" w:hAnsi="Tahoma" w:cs="Tahoma"/>
                                <w:sz w:val="20"/>
                              </w:rPr>
                              <w:t xml:space="preserve">elefontid </w:t>
                            </w:r>
                            <w:r w:rsidRPr="005A2879">
                              <w:rPr>
                                <w:rFonts w:ascii="Tahoma" w:hAnsi="Tahoma" w:cs="Tahoma"/>
                                <w:sz w:val="20"/>
                              </w:rPr>
                              <w:t>mandag</w:t>
                            </w:r>
                            <w:r w:rsidR="002324CA">
                              <w:rPr>
                                <w:rFonts w:ascii="Tahoma" w:hAnsi="Tahoma" w:cs="Tahoma"/>
                                <w:sz w:val="20"/>
                              </w:rPr>
                              <w:t xml:space="preserve">-fredag </w:t>
                            </w:r>
                          </w:p>
                          <w:p w:rsidR="00496A5D" w:rsidRPr="0054618F" w:rsidRDefault="002324CA" w:rsidP="002324C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>8</w:t>
                            </w:r>
                            <w:r w:rsidR="00BC1368">
                              <w:rPr>
                                <w:rFonts w:ascii="Tahoma" w:hAnsi="Tahoma" w:cs="Tahoma"/>
                                <w:sz w:val="20"/>
                              </w:rPr>
                              <w:t>.00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>-15</w:t>
                            </w:r>
                            <w:r w:rsidR="00BC1368">
                              <w:rPr>
                                <w:rFonts w:ascii="Tahoma" w:hAnsi="Tahoma" w:cs="Tahoma"/>
                                <w:sz w:val="20"/>
                              </w:rPr>
                              <w:t>.00</w:t>
                            </w:r>
                          </w:p>
                          <w:p w:rsidR="00496A5D" w:rsidRPr="00905BA8" w:rsidRDefault="00496A5D" w:rsidP="00905B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82670" id="Text Box 93" o:spid="_x0000_s1029" type="#_x0000_t202" style="position:absolute;left:0;text-align:left;margin-left:-.55pt;margin-top:284.25pt;width:144.8pt;height:92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" filled="f" fillcolor="#6696c8" strokecolor="#6696c8" strokeweight="3pt">
                <v:textbox>
                  <w:txbxContent>
                    <w:p w:rsidR="00496A5D" w:rsidRDefault="00496A5D" w:rsidP="00905BA8">
                      <w:pPr>
                        <w:pStyle w:val="Overskrift1"/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</w:rPr>
                        <w:t>Ry Tandklinik</w:t>
                      </w:r>
                    </w:p>
                    <w:p w:rsidR="00496A5D" w:rsidRPr="005A2879" w:rsidRDefault="00496A5D" w:rsidP="00905BA8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 w:rsidRPr="005A2879">
                        <w:rPr>
                          <w:rFonts w:ascii="Tahoma" w:hAnsi="Tahoma" w:cs="Tahoma"/>
                          <w:sz w:val="20"/>
                        </w:rPr>
                        <w:t>Bodalsvej 28</w:t>
                      </w:r>
                    </w:p>
                    <w:p w:rsidR="00496A5D" w:rsidRPr="005A2879" w:rsidRDefault="00496A5D" w:rsidP="00905BA8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 w:rsidRPr="005A2879">
                        <w:rPr>
                          <w:rFonts w:ascii="Tahoma" w:hAnsi="Tahoma" w:cs="Tahoma"/>
                          <w:sz w:val="20"/>
                        </w:rPr>
                        <w:t>8680 Ry</w:t>
                      </w:r>
                    </w:p>
                    <w:p w:rsidR="00496A5D" w:rsidRPr="005A2879" w:rsidRDefault="00985CE8" w:rsidP="00905BA8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</w:rPr>
                        <w:t>Tlf.:</w:t>
                      </w:r>
                      <w:r w:rsidR="00496A5D" w:rsidRPr="005A2879">
                        <w:rPr>
                          <w:rFonts w:ascii="Tahoma" w:hAnsi="Tahoma" w:cs="Tahoma"/>
                          <w:sz w:val="20"/>
                        </w:rPr>
                        <w:t xml:space="preserve"> 8</w:t>
                      </w:r>
                      <w:r w:rsidR="00C144FC">
                        <w:rPr>
                          <w:rFonts w:ascii="Tahoma" w:hAnsi="Tahoma" w:cs="Tahoma"/>
                          <w:sz w:val="20"/>
                        </w:rPr>
                        <w:t>794</w:t>
                      </w:r>
                      <w:r w:rsidR="00496A5D" w:rsidRPr="005A2879">
                        <w:rPr>
                          <w:rFonts w:ascii="Tahoma" w:hAnsi="Tahoma" w:cs="Tahoma"/>
                          <w:sz w:val="20"/>
                        </w:rPr>
                        <w:t xml:space="preserve"> 28</w:t>
                      </w:r>
                      <w:r w:rsidR="00C144FC">
                        <w:rPr>
                          <w:rFonts w:ascii="Tahoma" w:hAnsi="Tahoma" w:cs="Tahoma"/>
                          <w:sz w:val="20"/>
                        </w:rPr>
                        <w:t>01</w:t>
                      </w:r>
                    </w:p>
                    <w:p w:rsidR="00496A5D" w:rsidRPr="005A2879" w:rsidRDefault="00496A5D" w:rsidP="00905BA8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 w:rsidRPr="005A2879">
                        <w:rPr>
                          <w:rFonts w:ascii="Tahoma" w:hAnsi="Tahoma" w:cs="Tahoma"/>
                          <w:sz w:val="20"/>
                        </w:rPr>
                        <w:t>T</w:t>
                      </w:r>
                      <w:r w:rsidR="002324CA">
                        <w:rPr>
                          <w:rFonts w:ascii="Tahoma" w:hAnsi="Tahoma" w:cs="Tahoma"/>
                          <w:sz w:val="20"/>
                        </w:rPr>
                        <w:t xml:space="preserve">elefontid </w:t>
                      </w:r>
                      <w:r w:rsidRPr="005A2879">
                        <w:rPr>
                          <w:rFonts w:ascii="Tahoma" w:hAnsi="Tahoma" w:cs="Tahoma"/>
                          <w:sz w:val="20"/>
                        </w:rPr>
                        <w:t>mandag</w:t>
                      </w:r>
                      <w:r w:rsidR="002324CA">
                        <w:rPr>
                          <w:rFonts w:ascii="Tahoma" w:hAnsi="Tahoma" w:cs="Tahoma"/>
                          <w:sz w:val="20"/>
                        </w:rPr>
                        <w:t xml:space="preserve">-fredag </w:t>
                      </w:r>
                    </w:p>
                    <w:p w:rsidR="00496A5D" w:rsidRPr="0054618F" w:rsidRDefault="002324CA" w:rsidP="002324CA">
                      <w:pPr>
                        <w:jc w:val="center"/>
                        <w:rPr>
                          <w:rFonts w:ascii="Tahoma" w:hAnsi="Tahoma" w:cs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</w:rPr>
                        <w:t>8</w:t>
                      </w:r>
                      <w:r w:rsidR="00BC1368">
                        <w:rPr>
                          <w:rFonts w:ascii="Tahoma" w:hAnsi="Tahoma" w:cs="Tahoma"/>
                          <w:sz w:val="20"/>
                        </w:rPr>
                        <w:t>.00</w:t>
                      </w:r>
                      <w:r>
                        <w:rPr>
                          <w:rFonts w:ascii="Tahoma" w:hAnsi="Tahoma" w:cs="Tahoma"/>
                          <w:sz w:val="20"/>
                        </w:rPr>
                        <w:t>-15</w:t>
                      </w:r>
                      <w:r w:rsidR="00BC1368">
                        <w:rPr>
                          <w:rFonts w:ascii="Tahoma" w:hAnsi="Tahoma" w:cs="Tahoma"/>
                          <w:sz w:val="20"/>
                        </w:rPr>
                        <w:t>.00</w:t>
                      </w:r>
                    </w:p>
                    <w:p w:rsidR="00496A5D" w:rsidRPr="00905BA8" w:rsidRDefault="00496A5D" w:rsidP="00905BA8"/>
                  </w:txbxContent>
                </v:textbox>
                <w10:wrap anchory="page"/>
              </v:shape>
            </w:pict>
          </mc:Fallback>
        </mc:AlternateContent>
      </w:r>
      <w:r w:rsidR="0069143A">
        <w:rPr>
          <w:rFonts w:ascii="Tahoma" w:hAnsi="Tahoma" w:cs="Tahom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C4D7AC" wp14:editId="2C92B39B">
                <wp:simplePos x="0" y="0"/>
                <wp:positionH relativeFrom="column">
                  <wp:posOffset>2007235</wp:posOffset>
                </wp:positionH>
                <wp:positionV relativeFrom="page">
                  <wp:posOffset>3609975</wp:posOffset>
                </wp:positionV>
                <wp:extent cx="1838960" cy="2164715"/>
                <wp:effectExtent l="19050" t="19050" r="27940" b="26035"/>
                <wp:wrapNone/>
                <wp:docPr id="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21647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696C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2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3A5D" w:rsidRPr="00985CE8" w:rsidRDefault="00235A24" w:rsidP="003E45C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985CE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</w:rPr>
                              <w:t xml:space="preserve">Tandklinikken </w:t>
                            </w:r>
                          </w:p>
                          <w:p w:rsidR="007A5B7B" w:rsidRPr="00985CE8" w:rsidRDefault="00235A24" w:rsidP="003E45C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985CE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</w:rPr>
                              <w:t>Skanderborg</w:t>
                            </w:r>
                          </w:p>
                          <w:p w:rsidR="00235A24" w:rsidRPr="00985CE8" w:rsidRDefault="00C93A5D" w:rsidP="003E45C3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985CE8">
                              <w:rPr>
                                <w:rFonts w:ascii="Tahoma" w:hAnsi="Tahoma" w:cs="Tahoma"/>
                                <w:sz w:val="20"/>
                              </w:rPr>
                              <w:t>Sygehusvej 24</w:t>
                            </w:r>
                            <w:r w:rsidR="002D7567">
                              <w:rPr>
                                <w:rFonts w:ascii="Tahoma" w:hAnsi="Tahoma" w:cs="Tahoma"/>
                                <w:sz w:val="20"/>
                              </w:rPr>
                              <w:t xml:space="preserve"> A</w:t>
                            </w:r>
                            <w:r w:rsidRPr="00985CE8">
                              <w:rPr>
                                <w:rFonts w:ascii="Tahoma" w:hAnsi="Tahoma" w:cs="Tahoma"/>
                                <w:sz w:val="20"/>
                              </w:rPr>
                              <w:t>, 1.sal</w:t>
                            </w:r>
                          </w:p>
                          <w:p w:rsidR="003E45C3" w:rsidRPr="00985CE8" w:rsidRDefault="003E45C3" w:rsidP="003E45C3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985CE8">
                              <w:rPr>
                                <w:rFonts w:ascii="Tahoma" w:hAnsi="Tahoma" w:cs="Tahoma"/>
                                <w:sz w:val="20"/>
                              </w:rPr>
                              <w:t>8660 Skanderborg</w:t>
                            </w:r>
                          </w:p>
                          <w:p w:rsidR="00825A2F" w:rsidRDefault="00985CE8" w:rsidP="003E45C3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 xml:space="preserve">Tlf.: </w:t>
                            </w:r>
                            <w:r w:rsidR="003E45C3" w:rsidRPr="00985CE8">
                              <w:rPr>
                                <w:rFonts w:ascii="Tahoma" w:hAnsi="Tahoma" w:cs="Tahoma"/>
                                <w:sz w:val="20"/>
                              </w:rPr>
                              <w:t xml:space="preserve">20558325 </w:t>
                            </w:r>
                          </w:p>
                          <w:p w:rsidR="00985CE8" w:rsidRPr="00985CE8" w:rsidRDefault="00985CE8" w:rsidP="003E45C3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</w:p>
                          <w:p w:rsidR="00985CE8" w:rsidRDefault="002E1D2A" w:rsidP="00985CE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>T</w:t>
                            </w:r>
                            <w:r w:rsidR="002324CA" w:rsidRPr="00985CE8">
                              <w:rPr>
                                <w:rFonts w:ascii="Tahoma" w:hAnsi="Tahoma" w:cs="Tahoma"/>
                                <w:sz w:val="20"/>
                              </w:rPr>
                              <w:t>elefontid</w:t>
                            </w:r>
                            <w:r w:rsidR="00985CE8">
                              <w:rPr>
                                <w:rFonts w:ascii="Tahoma" w:hAnsi="Tahoma" w:cs="Tahoma"/>
                                <w:sz w:val="20"/>
                              </w:rPr>
                              <w:t>:</w:t>
                            </w:r>
                            <w:r w:rsidR="002324CA" w:rsidRPr="00985CE8">
                              <w:rPr>
                                <w:rFonts w:ascii="Tahoma" w:hAnsi="Tahoma" w:cs="Tahoma"/>
                                <w:sz w:val="20"/>
                              </w:rPr>
                              <w:t xml:space="preserve"> </w:t>
                            </w:r>
                            <w:r w:rsidR="003D1034">
                              <w:rPr>
                                <w:rFonts w:ascii="Tahoma" w:hAnsi="Tahoma" w:cs="Tahoma"/>
                                <w:sz w:val="20"/>
                              </w:rPr>
                              <w:br/>
                            </w:r>
                            <w:r w:rsidR="00985CE8">
                              <w:rPr>
                                <w:rFonts w:ascii="Tahoma" w:hAnsi="Tahoma" w:cs="Tahoma"/>
                                <w:sz w:val="20"/>
                              </w:rPr>
                              <w:t>M</w:t>
                            </w:r>
                            <w:r w:rsidR="003E45C3" w:rsidRPr="00985CE8">
                              <w:rPr>
                                <w:rFonts w:ascii="Tahoma" w:hAnsi="Tahoma" w:cs="Tahoma"/>
                                <w:sz w:val="20"/>
                              </w:rPr>
                              <w:t>andag</w:t>
                            </w:r>
                            <w:r w:rsidR="00C90756" w:rsidRPr="00985CE8">
                              <w:rPr>
                                <w:rFonts w:ascii="Tahoma" w:hAnsi="Tahoma" w:cs="Tahoma"/>
                                <w:sz w:val="20"/>
                              </w:rPr>
                              <w:t xml:space="preserve"> og torsdag mellem </w:t>
                            </w:r>
                          </w:p>
                          <w:p w:rsidR="003E45C3" w:rsidRDefault="00C90756" w:rsidP="00985CE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985CE8">
                              <w:rPr>
                                <w:rFonts w:ascii="Tahoma" w:hAnsi="Tahoma" w:cs="Tahoma"/>
                                <w:sz w:val="20"/>
                              </w:rPr>
                              <w:t>kl. 9.00-13.00</w:t>
                            </w:r>
                          </w:p>
                          <w:p w:rsidR="002E1D2A" w:rsidRDefault="002E1D2A" w:rsidP="002E1D2A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</w:p>
                          <w:p w:rsidR="002E1D2A" w:rsidRDefault="002E1D2A" w:rsidP="002E1D2A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 xml:space="preserve">Ved akut behov for </w:t>
                            </w:r>
                          </w:p>
                          <w:p w:rsidR="002E1D2A" w:rsidRPr="00985CE8" w:rsidRDefault="002E1D2A" w:rsidP="002E1D2A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>Tandpleje, kontaktes vi på</w:t>
                            </w:r>
                            <w:r w:rsidRPr="00985CE8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985CE8">
                              <w:rPr>
                                <w:rFonts w:ascii="Tahoma" w:hAnsi="Tahoma" w:cs="Tahoma"/>
                                <w:sz w:val="20"/>
                              </w:rPr>
                              <w:t>87942828, tast 1</w:t>
                            </w:r>
                          </w:p>
                          <w:p w:rsidR="002E1D2A" w:rsidRPr="00985CE8" w:rsidRDefault="002E1D2A" w:rsidP="00985CE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4D7AC" id="Text Box 95" o:spid="_x0000_s1030" type="#_x0000_t202" style="position:absolute;left:0;text-align:left;margin-left:158.05pt;margin-top:284.25pt;width:144.8pt;height:170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" filled="f" fillcolor="#329696" strokecolor="#6696c8" strokeweight="3pt">
                <v:textbox>
                  <w:txbxContent>
                    <w:p w:rsidR="00C93A5D" w:rsidRPr="00985CE8" w:rsidRDefault="00235A24" w:rsidP="003E45C3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</w:rPr>
                      </w:pPr>
                      <w:r w:rsidRPr="00985CE8"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</w:rPr>
                        <w:t xml:space="preserve">Tandklinikken </w:t>
                      </w:r>
                    </w:p>
                    <w:p w:rsidR="007A5B7B" w:rsidRPr="00985CE8" w:rsidRDefault="00235A24" w:rsidP="003E45C3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</w:rPr>
                      </w:pPr>
                      <w:r w:rsidRPr="00985CE8"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</w:rPr>
                        <w:t>Skanderborg</w:t>
                      </w:r>
                    </w:p>
                    <w:p w:rsidR="00235A24" w:rsidRPr="00985CE8" w:rsidRDefault="00C93A5D" w:rsidP="003E45C3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 w:rsidRPr="00985CE8">
                        <w:rPr>
                          <w:rFonts w:ascii="Tahoma" w:hAnsi="Tahoma" w:cs="Tahoma"/>
                          <w:sz w:val="20"/>
                        </w:rPr>
                        <w:t>Sygehusvej 24</w:t>
                      </w:r>
                      <w:r w:rsidR="002D7567">
                        <w:rPr>
                          <w:rFonts w:ascii="Tahoma" w:hAnsi="Tahoma" w:cs="Tahoma"/>
                          <w:sz w:val="20"/>
                        </w:rPr>
                        <w:t xml:space="preserve"> A</w:t>
                      </w:r>
                      <w:r w:rsidRPr="00985CE8">
                        <w:rPr>
                          <w:rFonts w:ascii="Tahoma" w:hAnsi="Tahoma" w:cs="Tahoma"/>
                          <w:sz w:val="20"/>
                        </w:rPr>
                        <w:t>, 1.sal</w:t>
                      </w:r>
                    </w:p>
                    <w:p w:rsidR="003E45C3" w:rsidRPr="00985CE8" w:rsidRDefault="003E45C3" w:rsidP="003E45C3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 w:rsidRPr="00985CE8">
                        <w:rPr>
                          <w:rFonts w:ascii="Tahoma" w:hAnsi="Tahoma" w:cs="Tahoma"/>
                          <w:sz w:val="20"/>
                        </w:rPr>
                        <w:t>8660 Skanderborg</w:t>
                      </w:r>
                    </w:p>
                    <w:p w:rsidR="00825A2F" w:rsidRDefault="00985CE8" w:rsidP="003E45C3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</w:rPr>
                        <w:t xml:space="preserve">Tlf.: </w:t>
                      </w:r>
                      <w:r w:rsidR="003E45C3" w:rsidRPr="00985CE8">
                        <w:rPr>
                          <w:rFonts w:ascii="Tahoma" w:hAnsi="Tahoma" w:cs="Tahoma"/>
                          <w:sz w:val="20"/>
                        </w:rPr>
                        <w:t xml:space="preserve">20558325 </w:t>
                      </w:r>
                    </w:p>
                    <w:p w:rsidR="00985CE8" w:rsidRPr="00985CE8" w:rsidRDefault="00985CE8" w:rsidP="003E45C3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</w:p>
                    <w:p w:rsidR="00985CE8" w:rsidRDefault="002E1D2A" w:rsidP="00985CE8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</w:rPr>
                        <w:t>T</w:t>
                      </w:r>
                      <w:r w:rsidR="002324CA" w:rsidRPr="00985CE8">
                        <w:rPr>
                          <w:rFonts w:ascii="Tahoma" w:hAnsi="Tahoma" w:cs="Tahoma"/>
                          <w:sz w:val="20"/>
                        </w:rPr>
                        <w:t>elefontid</w:t>
                      </w:r>
                      <w:r w:rsidR="00985CE8">
                        <w:rPr>
                          <w:rFonts w:ascii="Tahoma" w:hAnsi="Tahoma" w:cs="Tahoma"/>
                          <w:sz w:val="20"/>
                        </w:rPr>
                        <w:t>:</w:t>
                      </w:r>
                      <w:r w:rsidR="002324CA" w:rsidRPr="00985CE8">
                        <w:rPr>
                          <w:rFonts w:ascii="Tahoma" w:hAnsi="Tahoma" w:cs="Tahoma"/>
                          <w:sz w:val="20"/>
                        </w:rPr>
                        <w:t xml:space="preserve"> </w:t>
                      </w:r>
                      <w:r w:rsidR="003D1034">
                        <w:rPr>
                          <w:rFonts w:ascii="Tahoma" w:hAnsi="Tahoma" w:cs="Tahoma"/>
                          <w:sz w:val="20"/>
                        </w:rPr>
                        <w:br/>
                      </w:r>
                      <w:r w:rsidR="00985CE8">
                        <w:rPr>
                          <w:rFonts w:ascii="Tahoma" w:hAnsi="Tahoma" w:cs="Tahoma"/>
                          <w:sz w:val="20"/>
                        </w:rPr>
                        <w:t>M</w:t>
                      </w:r>
                      <w:r w:rsidR="003E45C3" w:rsidRPr="00985CE8">
                        <w:rPr>
                          <w:rFonts w:ascii="Tahoma" w:hAnsi="Tahoma" w:cs="Tahoma"/>
                          <w:sz w:val="20"/>
                        </w:rPr>
                        <w:t>andag</w:t>
                      </w:r>
                      <w:r w:rsidR="00C90756" w:rsidRPr="00985CE8">
                        <w:rPr>
                          <w:rFonts w:ascii="Tahoma" w:hAnsi="Tahoma" w:cs="Tahoma"/>
                          <w:sz w:val="20"/>
                        </w:rPr>
                        <w:t xml:space="preserve"> og torsdag mellem </w:t>
                      </w:r>
                    </w:p>
                    <w:p w:rsidR="003E45C3" w:rsidRDefault="00C90756" w:rsidP="00985CE8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 w:rsidRPr="00985CE8">
                        <w:rPr>
                          <w:rFonts w:ascii="Tahoma" w:hAnsi="Tahoma" w:cs="Tahoma"/>
                          <w:sz w:val="20"/>
                        </w:rPr>
                        <w:t>kl. 9.00-13.00</w:t>
                      </w:r>
                    </w:p>
                    <w:p w:rsidR="002E1D2A" w:rsidRDefault="002E1D2A" w:rsidP="002E1D2A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</w:p>
                    <w:p w:rsidR="002E1D2A" w:rsidRDefault="002E1D2A" w:rsidP="002E1D2A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</w:rPr>
                        <w:t xml:space="preserve">Ved akut behov for </w:t>
                      </w:r>
                    </w:p>
                    <w:p w:rsidR="002E1D2A" w:rsidRPr="00985CE8" w:rsidRDefault="002E1D2A" w:rsidP="002E1D2A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</w:rPr>
                        <w:t>Tandpleje, kontaktes vi på</w:t>
                      </w:r>
                      <w:r w:rsidRPr="00985CE8"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985CE8">
                        <w:rPr>
                          <w:rFonts w:ascii="Tahoma" w:hAnsi="Tahoma" w:cs="Tahoma"/>
                          <w:sz w:val="20"/>
                        </w:rPr>
                        <w:t>87942828, tast 1</w:t>
                      </w:r>
                    </w:p>
                    <w:p w:rsidR="002E1D2A" w:rsidRPr="00985CE8" w:rsidRDefault="002E1D2A" w:rsidP="00985CE8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F51004" w:rsidRDefault="00F51004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</w:p>
    <w:p w:rsidR="00F51004" w:rsidRDefault="00F51004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</w:p>
    <w:p w:rsidR="00F51004" w:rsidRDefault="00F51004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</w:p>
    <w:p w:rsidR="00F51004" w:rsidRDefault="00F51004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</w:p>
    <w:p w:rsidR="00F51004" w:rsidRDefault="00F51004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</w:p>
    <w:p w:rsidR="00F51004" w:rsidRDefault="00F51004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</w:p>
    <w:p w:rsidR="00F51004" w:rsidRDefault="00F51004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</w:p>
    <w:p w:rsidR="00F51004" w:rsidRDefault="00985CE8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045AD6" wp14:editId="741DA7C5">
                <wp:simplePos x="0" y="0"/>
                <wp:positionH relativeFrom="column">
                  <wp:posOffset>-11953</wp:posOffset>
                </wp:positionH>
                <wp:positionV relativeFrom="page">
                  <wp:posOffset>5016350</wp:posOffset>
                </wp:positionV>
                <wp:extent cx="1838960" cy="1418590"/>
                <wp:effectExtent l="19050" t="19050" r="27940" b="10160"/>
                <wp:wrapNone/>
                <wp:docPr id="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14185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696C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96C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3548" w:rsidRDefault="00D23548" w:rsidP="00D23548">
                            <w:pPr>
                              <w:pStyle w:val="Overskrift1"/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 xml:space="preserve">Gyvelhøjskolens </w:t>
                            </w:r>
                          </w:p>
                          <w:p w:rsidR="00985CE8" w:rsidRPr="00985CE8" w:rsidRDefault="00D23548" w:rsidP="00985CE8">
                            <w:pPr>
                              <w:pStyle w:val="Overskrift1"/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>Tandklinik</w:t>
                            </w:r>
                          </w:p>
                          <w:p w:rsidR="00985CE8" w:rsidRPr="00985CE8" w:rsidRDefault="00375840" w:rsidP="00985CE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>Skolevej 23B</w:t>
                            </w:r>
                          </w:p>
                          <w:p w:rsidR="00985CE8" w:rsidRPr="00985CE8" w:rsidRDefault="00985CE8" w:rsidP="00985CE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985CE8">
                              <w:rPr>
                                <w:rFonts w:ascii="Tahoma" w:hAnsi="Tahoma" w:cs="Tahoma"/>
                                <w:sz w:val="20"/>
                              </w:rPr>
                              <w:t>8464 Galten</w:t>
                            </w:r>
                          </w:p>
                          <w:p w:rsidR="00D23548" w:rsidRDefault="00985CE8" w:rsidP="00BC136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 xml:space="preserve">Tlf.: </w:t>
                            </w:r>
                            <w:r w:rsidR="00D23548" w:rsidRPr="005A2879">
                              <w:rPr>
                                <w:rFonts w:ascii="Tahoma" w:hAnsi="Tahoma" w:cs="Tahoma"/>
                                <w:sz w:val="20"/>
                              </w:rPr>
                              <w:t>8</w:t>
                            </w:r>
                            <w:r w:rsidR="00D23548">
                              <w:rPr>
                                <w:rFonts w:ascii="Tahoma" w:hAnsi="Tahoma" w:cs="Tahoma"/>
                                <w:sz w:val="20"/>
                              </w:rPr>
                              <w:t>794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 xml:space="preserve"> 2870</w:t>
                            </w:r>
                          </w:p>
                          <w:p w:rsidR="00D23548" w:rsidRPr="005A2879" w:rsidRDefault="00D23548" w:rsidP="00D2354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5A2879">
                              <w:rPr>
                                <w:rFonts w:ascii="Tahoma" w:hAnsi="Tahoma" w:cs="Tahoma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 xml:space="preserve">elefontid </w:t>
                            </w:r>
                            <w:r w:rsidRPr="005A2879">
                              <w:rPr>
                                <w:rFonts w:ascii="Tahoma" w:hAnsi="Tahoma" w:cs="Tahoma"/>
                                <w:sz w:val="20"/>
                              </w:rPr>
                              <w:t>mandag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 xml:space="preserve">-fredag </w:t>
                            </w:r>
                          </w:p>
                          <w:p w:rsidR="00D23548" w:rsidRPr="0054618F" w:rsidRDefault="00D23548" w:rsidP="00D2354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>8</w:t>
                            </w:r>
                            <w:r w:rsidR="00BC1368">
                              <w:rPr>
                                <w:rFonts w:ascii="Tahoma" w:hAnsi="Tahoma" w:cs="Tahoma"/>
                                <w:sz w:val="20"/>
                              </w:rPr>
                              <w:t>.00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>-15</w:t>
                            </w:r>
                            <w:r w:rsidR="00BC1368">
                              <w:rPr>
                                <w:rFonts w:ascii="Tahoma" w:hAnsi="Tahoma" w:cs="Tahoma"/>
                                <w:sz w:val="20"/>
                              </w:rPr>
                              <w:t>.00</w:t>
                            </w:r>
                          </w:p>
                          <w:p w:rsidR="00D23548" w:rsidRPr="00905BA8" w:rsidRDefault="00D23548" w:rsidP="00D235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45AD6" id="_x0000_s1031" type="#_x0000_t202" style="position:absolute;left:0;text-align:left;margin-left:-.95pt;margin-top:395pt;width:144.8pt;height:111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" filled="f" fillcolor="#6696c8" strokecolor="#6696c8" strokeweight="3pt">
                <v:textbox>
                  <w:txbxContent>
                    <w:p w:rsidR="00D23548" w:rsidRDefault="00D23548" w:rsidP="00D23548">
                      <w:pPr>
                        <w:pStyle w:val="Overskrift1"/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</w:rPr>
                        <w:t xml:space="preserve">Gyvelhøjskolens </w:t>
                      </w:r>
                    </w:p>
                    <w:p w:rsidR="00985CE8" w:rsidRPr="00985CE8" w:rsidRDefault="00D23548" w:rsidP="00985CE8">
                      <w:pPr>
                        <w:pStyle w:val="Overskrift1"/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</w:rPr>
                        <w:t>Tandklinik</w:t>
                      </w:r>
                    </w:p>
                    <w:p w:rsidR="00985CE8" w:rsidRPr="00985CE8" w:rsidRDefault="00375840" w:rsidP="00985CE8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</w:rPr>
                        <w:t>Skolevej 23B</w:t>
                      </w:r>
                    </w:p>
                    <w:p w:rsidR="00985CE8" w:rsidRPr="00985CE8" w:rsidRDefault="00985CE8" w:rsidP="00985CE8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 w:rsidRPr="00985CE8">
                        <w:rPr>
                          <w:rFonts w:ascii="Tahoma" w:hAnsi="Tahoma" w:cs="Tahoma"/>
                          <w:sz w:val="20"/>
                        </w:rPr>
                        <w:t>8464 Galten</w:t>
                      </w:r>
                    </w:p>
                    <w:p w:rsidR="00D23548" w:rsidRDefault="00985CE8" w:rsidP="00BC1368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</w:rPr>
                        <w:t xml:space="preserve">Tlf.: </w:t>
                      </w:r>
                      <w:r w:rsidR="00D23548" w:rsidRPr="005A2879">
                        <w:rPr>
                          <w:rFonts w:ascii="Tahoma" w:hAnsi="Tahoma" w:cs="Tahoma"/>
                          <w:sz w:val="20"/>
                        </w:rPr>
                        <w:t>8</w:t>
                      </w:r>
                      <w:r w:rsidR="00D23548">
                        <w:rPr>
                          <w:rFonts w:ascii="Tahoma" w:hAnsi="Tahoma" w:cs="Tahoma"/>
                          <w:sz w:val="20"/>
                        </w:rPr>
                        <w:t>794</w:t>
                      </w:r>
                      <w:r>
                        <w:rPr>
                          <w:rFonts w:ascii="Tahoma" w:hAnsi="Tahoma" w:cs="Tahoma"/>
                          <w:sz w:val="20"/>
                        </w:rPr>
                        <w:t xml:space="preserve"> 2870</w:t>
                      </w:r>
                    </w:p>
                    <w:p w:rsidR="00D23548" w:rsidRPr="005A2879" w:rsidRDefault="00D23548" w:rsidP="00D23548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 w:rsidRPr="005A2879">
                        <w:rPr>
                          <w:rFonts w:ascii="Tahoma" w:hAnsi="Tahoma" w:cs="Tahoma"/>
                          <w:sz w:val="20"/>
                        </w:rPr>
                        <w:t>T</w:t>
                      </w:r>
                      <w:r>
                        <w:rPr>
                          <w:rFonts w:ascii="Tahoma" w:hAnsi="Tahoma" w:cs="Tahoma"/>
                          <w:sz w:val="20"/>
                        </w:rPr>
                        <w:t xml:space="preserve">elefontid </w:t>
                      </w:r>
                      <w:r w:rsidRPr="005A2879">
                        <w:rPr>
                          <w:rFonts w:ascii="Tahoma" w:hAnsi="Tahoma" w:cs="Tahoma"/>
                          <w:sz w:val="20"/>
                        </w:rPr>
                        <w:t>mandag</w:t>
                      </w:r>
                      <w:r>
                        <w:rPr>
                          <w:rFonts w:ascii="Tahoma" w:hAnsi="Tahoma" w:cs="Tahoma"/>
                          <w:sz w:val="20"/>
                        </w:rPr>
                        <w:t xml:space="preserve">-fredag </w:t>
                      </w:r>
                    </w:p>
                    <w:p w:rsidR="00D23548" w:rsidRPr="0054618F" w:rsidRDefault="00D23548" w:rsidP="00D23548">
                      <w:pPr>
                        <w:jc w:val="center"/>
                        <w:rPr>
                          <w:rFonts w:ascii="Tahoma" w:hAnsi="Tahoma" w:cs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</w:rPr>
                        <w:t>8</w:t>
                      </w:r>
                      <w:r w:rsidR="00BC1368">
                        <w:rPr>
                          <w:rFonts w:ascii="Tahoma" w:hAnsi="Tahoma" w:cs="Tahoma"/>
                          <w:sz w:val="20"/>
                        </w:rPr>
                        <w:t>.00</w:t>
                      </w:r>
                      <w:r>
                        <w:rPr>
                          <w:rFonts w:ascii="Tahoma" w:hAnsi="Tahoma" w:cs="Tahoma"/>
                          <w:sz w:val="20"/>
                        </w:rPr>
                        <w:t>-15</w:t>
                      </w:r>
                      <w:r w:rsidR="00BC1368">
                        <w:rPr>
                          <w:rFonts w:ascii="Tahoma" w:hAnsi="Tahoma" w:cs="Tahoma"/>
                          <w:sz w:val="20"/>
                        </w:rPr>
                        <w:t>.00</w:t>
                      </w:r>
                    </w:p>
                    <w:p w:rsidR="00D23548" w:rsidRPr="00905BA8" w:rsidRDefault="00D23548" w:rsidP="00D23548"/>
                  </w:txbxContent>
                </v:textbox>
                <w10:wrap anchory="page"/>
              </v:shape>
            </w:pict>
          </mc:Fallback>
        </mc:AlternateContent>
      </w:r>
    </w:p>
    <w:p w:rsidR="00F51004" w:rsidRDefault="00F51004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</w:p>
    <w:p w:rsidR="00F51004" w:rsidRDefault="00F51004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</w:p>
    <w:p w:rsidR="00F51004" w:rsidRDefault="00F51004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</w:p>
    <w:p w:rsidR="00F51004" w:rsidRDefault="00F51004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</w:p>
    <w:p w:rsidR="00F51004" w:rsidRDefault="004840D5" w:rsidP="00AC0A78">
      <w:pPr>
        <w:tabs>
          <w:tab w:val="left" w:pos="3724"/>
        </w:tabs>
        <w:jc w:val="both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99EA7F" wp14:editId="69C5E792">
                <wp:simplePos x="0" y="0"/>
                <wp:positionH relativeFrom="column">
                  <wp:posOffset>5336540</wp:posOffset>
                </wp:positionH>
                <wp:positionV relativeFrom="margin">
                  <wp:posOffset>5336540</wp:posOffset>
                </wp:positionV>
                <wp:extent cx="4648200" cy="516255"/>
                <wp:effectExtent l="0" t="0" r="0" b="0"/>
                <wp:wrapNone/>
                <wp:docPr id="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516255"/>
                        </a:xfrm>
                        <a:prstGeom prst="rect">
                          <a:avLst/>
                        </a:prstGeom>
                        <a:solidFill>
                          <a:srgbClr val="6696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A5D" w:rsidRPr="006A05DF" w:rsidRDefault="006A05DF" w:rsidP="006A05DF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A05DF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INFORMATION OM OMSORGSTANDPLEJE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9EA7F" id="Text Box 133" o:spid="_x0000_s1032" type="#_x0000_t202" style="position:absolute;left:0;text-align:left;margin-left:420.2pt;margin-top:420.2pt;width:366pt;height:40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" fillcolor="#6696c8" stroked="f">
                <v:textbox>
                  <w:txbxContent>
                    <w:p w:rsidR="00496A5D" w:rsidRPr="006A05DF" w:rsidRDefault="006A05DF" w:rsidP="006A05DF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6A05DF">
                        <w:rPr>
                          <w:b/>
                          <w:color w:val="FFFFFF"/>
                          <w:sz w:val="28"/>
                          <w:szCs w:val="28"/>
                        </w:rPr>
                        <w:t>INFORMATION OM OMSORGSTANDPLEJE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F51004" w:rsidSect="000A5136">
      <w:pgSz w:w="16840" w:h="11907" w:orient="landscape" w:code="9"/>
      <w:pgMar w:top="851" w:right="851" w:bottom="709" w:left="851" w:header="708" w:footer="708" w:gutter="0"/>
      <w:cols w:num="2" w:space="11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5966" w:rsidRDefault="00B35966">
      <w:r>
        <w:separator/>
      </w:r>
    </w:p>
  </w:endnote>
  <w:endnote w:type="continuationSeparator" w:id="0">
    <w:p w:rsidR="00B35966" w:rsidRDefault="00B35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sual">
    <w:altName w:val="Courier New"/>
    <w:charset w:val="00"/>
    <w:family w:val="script"/>
    <w:pitch w:val="variable"/>
    <w:sig w:usb0="8000002F" w:usb1="00000008" w:usb2="00000000" w:usb3="00000000" w:csb0="0000001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5966" w:rsidRDefault="00B35966">
      <w:r>
        <w:separator/>
      </w:r>
    </w:p>
  </w:footnote>
  <w:footnote w:type="continuationSeparator" w:id="0">
    <w:p w:rsidR="00B35966" w:rsidRDefault="00B35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4D67EF"/>
    <w:multiLevelType w:val="hybridMultilevel"/>
    <w:tmpl w:val="0840FAC2"/>
    <w:lvl w:ilvl="0" w:tplc="E4648EB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34741674"/>
    <w:multiLevelType w:val="hybridMultilevel"/>
    <w:tmpl w:val="0C4C0CA0"/>
    <w:lvl w:ilvl="0" w:tplc="9CB2E6FE">
      <w:start w:val="1"/>
      <w:numFmt w:val="bullet"/>
      <w:lvlText w:val="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50E90"/>
    <w:multiLevelType w:val="hybridMultilevel"/>
    <w:tmpl w:val="CC3A78EA"/>
    <w:lvl w:ilvl="0" w:tplc="E4648EB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B1FEF"/>
    <w:multiLevelType w:val="hybridMultilevel"/>
    <w:tmpl w:val="B5503C50"/>
    <w:lvl w:ilvl="0" w:tplc="9CB2E6FE">
      <w:start w:val="1"/>
      <w:numFmt w:val="bullet"/>
      <w:lvlText w:val="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12817"/>
    <w:multiLevelType w:val="multilevel"/>
    <w:tmpl w:val="B5503C50"/>
    <w:lvl w:ilvl="0">
      <w:start w:val="1"/>
      <w:numFmt w:val="bullet"/>
      <w:lvlText w:val="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9592D"/>
    <w:multiLevelType w:val="hybridMultilevel"/>
    <w:tmpl w:val="DCF090D0"/>
    <w:lvl w:ilvl="0" w:tplc="E4648EB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AB4B8D"/>
    <w:multiLevelType w:val="hybridMultilevel"/>
    <w:tmpl w:val="8892AF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D3383"/>
    <w:multiLevelType w:val="hybridMultilevel"/>
    <w:tmpl w:val="E85E1E3A"/>
    <w:lvl w:ilvl="0" w:tplc="9CB2E6FE">
      <w:start w:val="1"/>
      <w:numFmt w:val="bullet"/>
      <w:lvlText w:val="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7C3A9E"/>
    <w:multiLevelType w:val="hybridMultilevel"/>
    <w:tmpl w:val="FE4060B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CB2E6FE">
      <w:start w:val="1"/>
      <w:numFmt w:val="bullet"/>
      <w:lvlText w:val="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A794BE0"/>
    <w:multiLevelType w:val="hybridMultilevel"/>
    <w:tmpl w:val="297E1382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3D1A71"/>
    <w:multiLevelType w:val="hybridMultilevel"/>
    <w:tmpl w:val="1FF6913E"/>
    <w:lvl w:ilvl="0" w:tplc="E4648EB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0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142"/>
  <w:drawingGridHorizontalSpacing w:val="181"/>
  <w:drawingGridVerticalSpacing w:val="181"/>
  <w:doNotUseMarginsForDrawingGridOrigin/>
  <w:drawingGridVerticalOrigin w:val="1985"/>
  <w:noPunctuationKerning/>
  <w:characterSpacingControl w:val="doNotCompress"/>
  <w:hdrShapeDefaults>
    <o:shapedefaults v:ext="edit" spidmax="2049">
      <o:colormru v:ext="edit" colors="#329664,#329696,#9e3251,#c90,#963,#953737,olive,#6696c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24E"/>
    <w:rsid w:val="000038DB"/>
    <w:rsid w:val="0001040E"/>
    <w:rsid w:val="0002247B"/>
    <w:rsid w:val="00033FCD"/>
    <w:rsid w:val="00044197"/>
    <w:rsid w:val="0005112D"/>
    <w:rsid w:val="00061094"/>
    <w:rsid w:val="000A5136"/>
    <w:rsid w:val="000B20A5"/>
    <w:rsid w:val="000D5223"/>
    <w:rsid w:val="00113B6B"/>
    <w:rsid w:val="00123FE6"/>
    <w:rsid w:val="00124FAE"/>
    <w:rsid w:val="00140EC9"/>
    <w:rsid w:val="00141AA4"/>
    <w:rsid w:val="001475B5"/>
    <w:rsid w:val="00150E13"/>
    <w:rsid w:val="00157BC3"/>
    <w:rsid w:val="001602C2"/>
    <w:rsid w:val="00162523"/>
    <w:rsid w:val="0017112A"/>
    <w:rsid w:val="00184664"/>
    <w:rsid w:val="00196005"/>
    <w:rsid w:val="001A0149"/>
    <w:rsid w:val="001A11E7"/>
    <w:rsid w:val="001B4475"/>
    <w:rsid w:val="001D0BB6"/>
    <w:rsid w:val="002165B3"/>
    <w:rsid w:val="002324CA"/>
    <w:rsid w:val="00235A24"/>
    <w:rsid w:val="0024792C"/>
    <w:rsid w:val="00261F0B"/>
    <w:rsid w:val="002625FE"/>
    <w:rsid w:val="002A01E1"/>
    <w:rsid w:val="002C792B"/>
    <w:rsid w:val="002D4DA5"/>
    <w:rsid w:val="002D7567"/>
    <w:rsid w:val="002E09DD"/>
    <w:rsid w:val="002E1D2A"/>
    <w:rsid w:val="002F35D4"/>
    <w:rsid w:val="00305B74"/>
    <w:rsid w:val="00337ADB"/>
    <w:rsid w:val="003550E5"/>
    <w:rsid w:val="00375840"/>
    <w:rsid w:val="00385508"/>
    <w:rsid w:val="003B329D"/>
    <w:rsid w:val="003D1034"/>
    <w:rsid w:val="003E45C3"/>
    <w:rsid w:val="003F56D7"/>
    <w:rsid w:val="00403690"/>
    <w:rsid w:val="0042324E"/>
    <w:rsid w:val="0046642C"/>
    <w:rsid w:val="00476B13"/>
    <w:rsid w:val="004840D5"/>
    <w:rsid w:val="00496A5D"/>
    <w:rsid w:val="004B7CE5"/>
    <w:rsid w:val="004C0294"/>
    <w:rsid w:val="004E7436"/>
    <w:rsid w:val="00504888"/>
    <w:rsid w:val="00522E7E"/>
    <w:rsid w:val="00533465"/>
    <w:rsid w:val="0054052E"/>
    <w:rsid w:val="00543B92"/>
    <w:rsid w:val="0054618F"/>
    <w:rsid w:val="00586652"/>
    <w:rsid w:val="00593E1C"/>
    <w:rsid w:val="005A2879"/>
    <w:rsid w:val="005A3C42"/>
    <w:rsid w:val="005B4137"/>
    <w:rsid w:val="006017BF"/>
    <w:rsid w:val="00601886"/>
    <w:rsid w:val="00631E2A"/>
    <w:rsid w:val="00645CDC"/>
    <w:rsid w:val="0065075A"/>
    <w:rsid w:val="006772D4"/>
    <w:rsid w:val="00684873"/>
    <w:rsid w:val="0069143A"/>
    <w:rsid w:val="006971D7"/>
    <w:rsid w:val="006A05DF"/>
    <w:rsid w:val="006B4F39"/>
    <w:rsid w:val="006C08C3"/>
    <w:rsid w:val="006C46FA"/>
    <w:rsid w:val="006C4844"/>
    <w:rsid w:val="006E187A"/>
    <w:rsid w:val="006F7A95"/>
    <w:rsid w:val="00756864"/>
    <w:rsid w:val="00783CE2"/>
    <w:rsid w:val="007A5B7B"/>
    <w:rsid w:val="007D3D6D"/>
    <w:rsid w:val="007E7FCB"/>
    <w:rsid w:val="007F661A"/>
    <w:rsid w:val="0081278B"/>
    <w:rsid w:val="00825A2F"/>
    <w:rsid w:val="00827201"/>
    <w:rsid w:val="00835471"/>
    <w:rsid w:val="008476C3"/>
    <w:rsid w:val="008B45B4"/>
    <w:rsid w:val="008B72BD"/>
    <w:rsid w:val="008C1672"/>
    <w:rsid w:val="008E7BFF"/>
    <w:rsid w:val="00903F67"/>
    <w:rsid w:val="00905BA8"/>
    <w:rsid w:val="00972122"/>
    <w:rsid w:val="009731C0"/>
    <w:rsid w:val="00985CE8"/>
    <w:rsid w:val="009B7EBF"/>
    <w:rsid w:val="009D6611"/>
    <w:rsid w:val="009F08E1"/>
    <w:rsid w:val="00A23A97"/>
    <w:rsid w:val="00A64C72"/>
    <w:rsid w:val="00A734DD"/>
    <w:rsid w:val="00AB48A2"/>
    <w:rsid w:val="00AC0A78"/>
    <w:rsid w:val="00B0749A"/>
    <w:rsid w:val="00B256FC"/>
    <w:rsid w:val="00B27E60"/>
    <w:rsid w:val="00B35966"/>
    <w:rsid w:val="00B37322"/>
    <w:rsid w:val="00B50764"/>
    <w:rsid w:val="00B5705F"/>
    <w:rsid w:val="00B8483A"/>
    <w:rsid w:val="00B967FD"/>
    <w:rsid w:val="00BC1368"/>
    <w:rsid w:val="00BE71E9"/>
    <w:rsid w:val="00C144FC"/>
    <w:rsid w:val="00C239C3"/>
    <w:rsid w:val="00C454A2"/>
    <w:rsid w:val="00C53417"/>
    <w:rsid w:val="00C55E44"/>
    <w:rsid w:val="00C72F6C"/>
    <w:rsid w:val="00C90756"/>
    <w:rsid w:val="00C93A5D"/>
    <w:rsid w:val="00C94F62"/>
    <w:rsid w:val="00CE0DA7"/>
    <w:rsid w:val="00CE37C1"/>
    <w:rsid w:val="00CF6BFE"/>
    <w:rsid w:val="00D11DB5"/>
    <w:rsid w:val="00D16BB9"/>
    <w:rsid w:val="00D23548"/>
    <w:rsid w:val="00D26441"/>
    <w:rsid w:val="00D666C0"/>
    <w:rsid w:val="00DB30DA"/>
    <w:rsid w:val="00DC1A9F"/>
    <w:rsid w:val="00DC63D6"/>
    <w:rsid w:val="00DC68AA"/>
    <w:rsid w:val="00DC6F6C"/>
    <w:rsid w:val="00DD2495"/>
    <w:rsid w:val="00DD7DC3"/>
    <w:rsid w:val="00DE2578"/>
    <w:rsid w:val="00DE4A36"/>
    <w:rsid w:val="00E240C3"/>
    <w:rsid w:val="00E50630"/>
    <w:rsid w:val="00EA44DE"/>
    <w:rsid w:val="00EB5306"/>
    <w:rsid w:val="00EE1B06"/>
    <w:rsid w:val="00F00264"/>
    <w:rsid w:val="00F01819"/>
    <w:rsid w:val="00F05224"/>
    <w:rsid w:val="00F23477"/>
    <w:rsid w:val="00F337FE"/>
    <w:rsid w:val="00F51004"/>
    <w:rsid w:val="00F544E9"/>
    <w:rsid w:val="00F55E00"/>
    <w:rsid w:val="00F567E6"/>
    <w:rsid w:val="00F64C8E"/>
    <w:rsid w:val="00F90121"/>
    <w:rsid w:val="00FB0FAD"/>
    <w:rsid w:val="00FD0249"/>
    <w:rsid w:val="00FD4D34"/>
    <w:rsid w:val="00FD51F1"/>
    <w:rsid w:val="00FE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29664,#329696,#9e3251,#c90,#963,#953737,olive,#6696c8"/>
    </o:shapedefaults>
    <o:shapelayout v:ext="edit">
      <o:idmap v:ext="edit" data="1"/>
    </o:shapelayout>
  </w:shapeDefaults>
  <w:decimalSymbol w:val=","/>
  <w:listSeparator w:val=";"/>
  <w15:docId w15:val="{B4132606-F50D-4199-BBA2-4196C3752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Overskrift1">
    <w:name w:val="heading 1"/>
    <w:basedOn w:val="Normal"/>
    <w:next w:val="Normal"/>
    <w:link w:val="Overskrift1Tegn"/>
    <w:qFormat/>
    <w:pPr>
      <w:keepNext/>
      <w:outlineLvl w:val="0"/>
    </w:pPr>
    <w:rPr>
      <w:rFonts w:ascii="Lucida Casual" w:hAnsi="Lucida Casual"/>
      <w:b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rFonts w:ascii="Lucida Casual" w:hAnsi="Lucida Casual"/>
      <w:b/>
      <w:i/>
    </w:rPr>
  </w:style>
  <w:style w:type="paragraph" w:styleId="Overskrift3">
    <w:name w:val="heading 3"/>
    <w:basedOn w:val="Normal"/>
    <w:next w:val="Normal"/>
    <w:qFormat/>
    <w:pPr>
      <w:keepNext/>
      <w:jc w:val="center"/>
      <w:outlineLvl w:val="2"/>
    </w:pPr>
    <w:rPr>
      <w:rFonts w:ascii="Lucida Casual" w:hAnsi="Lucida Casual"/>
      <w:b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Pr>
      <w:color w:val="0000FF"/>
      <w:u w:val="single"/>
    </w:rPr>
  </w:style>
  <w:style w:type="character" w:styleId="Strk">
    <w:name w:val="Strong"/>
    <w:basedOn w:val="Standardskrifttypeiafsnit"/>
    <w:qFormat/>
    <w:rPr>
      <w:b/>
    </w:rPr>
  </w:style>
  <w:style w:type="character" w:styleId="BesgtLink">
    <w:name w:val="FollowedHyperlink"/>
    <w:basedOn w:val="Standardskrifttypeiafsnit"/>
    <w:rPr>
      <w:color w:val="800080"/>
      <w:u w:val="single"/>
    </w:rPr>
  </w:style>
  <w:style w:type="paragraph" w:styleId="Brdtekst">
    <w:name w:val="Body Text"/>
    <w:basedOn w:val="Normal"/>
    <w:pPr>
      <w:jc w:val="center"/>
    </w:pPr>
    <w:rPr>
      <w:rFonts w:ascii="Lucida Casual" w:hAnsi="Lucida Casual"/>
      <w:color w:val="FFFFFF"/>
      <w:sz w:val="20"/>
    </w:rPr>
  </w:style>
  <w:style w:type="paragraph" w:styleId="Brdtekst2">
    <w:name w:val="Body Text 2"/>
    <w:basedOn w:val="Normal"/>
    <w:pPr>
      <w:jc w:val="center"/>
    </w:pPr>
    <w:rPr>
      <w:rFonts w:ascii="Lucida Casual" w:hAnsi="Lucida Casual"/>
      <w:color w:val="FFFFFF"/>
    </w:rPr>
  </w:style>
  <w:style w:type="paragraph" w:styleId="Sidehoved">
    <w:name w:val="header"/>
    <w:basedOn w:val="Normal"/>
    <w:rsid w:val="00476B13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476B13"/>
    <w:pPr>
      <w:tabs>
        <w:tab w:val="center" w:pos="4819"/>
        <w:tab w:val="right" w:pos="9638"/>
      </w:tabs>
    </w:pPr>
  </w:style>
  <w:style w:type="paragraph" w:styleId="NormalWeb">
    <w:name w:val="Normal (Web)"/>
    <w:basedOn w:val="Normal"/>
    <w:rsid w:val="00261F0B"/>
    <w:rPr>
      <w:rFonts w:ascii="Verdana" w:hAnsi="Verdana"/>
      <w:color w:val="000000"/>
      <w:sz w:val="14"/>
      <w:szCs w:val="14"/>
    </w:rPr>
  </w:style>
  <w:style w:type="paragraph" w:styleId="Markeringsbobletekst">
    <w:name w:val="Balloon Text"/>
    <w:basedOn w:val="Normal"/>
    <w:link w:val="MarkeringsbobletekstTegn"/>
    <w:rsid w:val="00235A2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235A24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D23548"/>
    <w:rPr>
      <w:rFonts w:ascii="Lucida Casual" w:hAnsi="Lucida Casual"/>
      <w:b/>
      <w:sz w:val="24"/>
    </w:rPr>
  </w:style>
  <w:style w:type="paragraph" w:styleId="Listeafsnit">
    <w:name w:val="List Paragraph"/>
    <w:basedOn w:val="Normal"/>
    <w:uiPriority w:val="34"/>
    <w:qFormat/>
    <w:rsid w:val="00FD51F1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F54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1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kanderborg.dk/borger/sundhed-og-sygdom/omsorgstandpleje-og-specialtandpleje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cid:image001.jpg@01D48B06.59C033A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D9B3918B</Template>
  <TotalTime>0</TotalTime>
  <Pages>2</Pages>
  <Words>400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RANDERS KOMMUNE</Company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Birna Neesgaard</dc:creator>
  <cp:lastModifiedBy>Ulla Krustrup</cp:lastModifiedBy>
  <cp:revision>2</cp:revision>
  <cp:lastPrinted>2018-04-03T10:48:00Z</cp:lastPrinted>
  <dcterms:created xsi:type="dcterms:W3CDTF">2024-03-19T08:34:00Z</dcterms:created>
  <dcterms:modified xsi:type="dcterms:W3CDTF">2024-03-19T08:34:00Z</dcterms:modified>
</cp:coreProperties>
</file>